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5001" w:type="pct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1559"/>
        <w:gridCol w:w="1984"/>
        <w:gridCol w:w="2603"/>
      </w:tblGrid>
      <w:tr w:rsidR="0090596C" w:rsidRPr="004E6BA2" w:rsidTr="003E284D">
        <w:sdt>
          <w:sdtPr>
            <w:id w:val="1259331922"/>
            <w:placeholder>
              <w:docPart w:val="77153FFCAC2B40BE88C9D5CAAC94C1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  <w:shd w:val="clear" w:color="auto" w:fill="4AB5C4" w:themeFill="accent5"/>
              </w:tcPr>
              <w:p w:rsidR="00650259" w:rsidRPr="004E6BA2" w:rsidRDefault="004A3F92" w:rsidP="004A3F92">
                <w:pPr>
                  <w:pStyle w:val="Ttulo1"/>
                  <w:outlineLvl w:val="0"/>
                </w:pPr>
                <w:r>
                  <w:rPr>
                    <w:lang w:bidi="es-ES"/>
                  </w:rPr>
                  <w:t>DATOS</w:t>
                </w:r>
                <w:r w:rsidR="00595906">
                  <w:rPr>
                    <w:lang w:bidi="es-ES"/>
                  </w:rPr>
                  <w:t xml:space="preserve"> del PERR@</w:t>
                </w:r>
              </w:p>
            </w:tc>
          </w:sdtContent>
        </w:sdt>
      </w:tr>
      <w:tr w:rsidR="00650259" w:rsidRPr="004E6BA2" w:rsidTr="003E284D">
        <w:tc>
          <w:tcPr>
            <w:tcW w:w="1732" w:type="pct"/>
            <w:vAlign w:val="center"/>
          </w:tcPr>
          <w:p w:rsidR="00650259" w:rsidRPr="004E6BA2" w:rsidRDefault="00A6162E" w:rsidP="0090596C">
            <w:pPr>
              <w:pStyle w:val="Sangranormal"/>
            </w:pPr>
            <w:sdt>
              <w:sdtPr>
                <w:id w:val="1621259925"/>
                <w:placeholder>
                  <w:docPart w:val="85F0E531E417429F85EEBD5071F2C2FE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4E6BA2">
                  <w:rPr>
                    <w:lang w:bidi="es-ES"/>
                  </w:rPr>
                  <w:t>Nombre</w:t>
                </w:r>
              </w:sdtContent>
            </w:sdt>
            <w:r w:rsidR="00AF5D05">
              <w:t>:</w:t>
            </w:r>
          </w:p>
        </w:tc>
        <w:tc>
          <w:tcPr>
            <w:tcW w:w="3268" w:type="pct"/>
            <w:gridSpan w:val="3"/>
            <w:vAlign w:val="center"/>
          </w:tcPr>
          <w:p w:rsidR="00650259" w:rsidRPr="004E6BA2" w:rsidRDefault="00650259" w:rsidP="007F7B5D">
            <w:pPr>
              <w:spacing w:before="120"/>
            </w:pPr>
          </w:p>
        </w:tc>
      </w:tr>
      <w:tr w:rsidR="00650259" w:rsidRPr="004E6BA2" w:rsidTr="003E284D">
        <w:tc>
          <w:tcPr>
            <w:tcW w:w="1732" w:type="pct"/>
            <w:vAlign w:val="center"/>
          </w:tcPr>
          <w:p w:rsidR="00650259" w:rsidRPr="004E6BA2" w:rsidRDefault="00846B94" w:rsidP="00846B94">
            <w:pPr>
              <w:pStyle w:val="Sangranormal"/>
            </w:pPr>
            <w:r>
              <w:t>Identificación</w:t>
            </w:r>
            <w:r w:rsidR="00AF5D05">
              <w:t>:</w:t>
            </w:r>
          </w:p>
        </w:tc>
        <w:tc>
          <w:tcPr>
            <w:tcW w:w="3268" w:type="pct"/>
            <w:gridSpan w:val="3"/>
            <w:vAlign w:val="center"/>
          </w:tcPr>
          <w:p w:rsidR="00650259" w:rsidRPr="004E6BA2" w:rsidRDefault="00650259" w:rsidP="007F7B5D">
            <w:pPr>
              <w:spacing w:before="120"/>
            </w:pPr>
          </w:p>
        </w:tc>
      </w:tr>
      <w:tr w:rsidR="00650259" w:rsidRPr="004E6BA2" w:rsidTr="003E284D">
        <w:tc>
          <w:tcPr>
            <w:tcW w:w="1732" w:type="pct"/>
            <w:vAlign w:val="center"/>
          </w:tcPr>
          <w:p w:rsidR="00650259" w:rsidRPr="004E6BA2" w:rsidRDefault="00846B94" w:rsidP="0090596C">
            <w:pPr>
              <w:pStyle w:val="Sangranormal"/>
            </w:pPr>
            <w:r>
              <w:rPr>
                <w:lang w:bidi="es-ES"/>
              </w:rPr>
              <w:t>Sexo</w:t>
            </w:r>
            <w:r w:rsidR="00AF5D05">
              <w:rPr>
                <w:lang w:bidi="es-ES"/>
              </w:rPr>
              <w:t>:</w:t>
            </w:r>
          </w:p>
        </w:tc>
        <w:tc>
          <w:tcPr>
            <w:tcW w:w="3268" w:type="pct"/>
            <w:gridSpan w:val="3"/>
            <w:vAlign w:val="center"/>
          </w:tcPr>
          <w:p w:rsidR="00650259" w:rsidRPr="004E6BA2" w:rsidRDefault="00650259" w:rsidP="007F7B5D">
            <w:pPr>
              <w:spacing w:before="120"/>
            </w:pPr>
          </w:p>
        </w:tc>
      </w:tr>
      <w:tr w:rsidR="00650259" w:rsidRPr="004E6BA2" w:rsidTr="003E284D">
        <w:tc>
          <w:tcPr>
            <w:tcW w:w="1732" w:type="pct"/>
            <w:vAlign w:val="center"/>
          </w:tcPr>
          <w:p w:rsidR="00650259" w:rsidRPr="004E6BA2" w:rsidRDefault="00846B94" w:rsidP="00846B94">
            <w:pPr>
              <w:pStyle w:val="Sangranormal"/>
            </w:pPr>
            <w:r>
              <w:t>Edad</w:t>
            </w:r>
            <w:r w:rsidR="00AF5D05">
              <w:t>:</w:t>
            </w:r>
          </w:p>
        </w:tc>
        <w:tc>
          <w:tcPr>
            <w:tcW w:w="3268" w:type="pct"/>
            <w:gridSpan w:val="3"/>
            <w:vAlign w:val="center"/>
          </w:tcPr>
          <w:p w:rsidR="00650259" w:rsidRPr="004E6BA2" w:rsidRDefault="00650259" w:rsidP="007F7B5D">
            <w:pPr>
              <w:spacing w:before="120"/>
            </w:pPr>
          </w:p>
        </w:tc>
      </w:tr>
      <w:tr w:rsidR="00650259" w:rsidRPr="004E6BA2" w:rsidTr="003E284D">
        <w:trPr>
          <w:trHeight w:val="394"/>
        </w:trPr>
        <w:tc>
          <w:tcPr>
            <w:tcW w:w="1732" w:type="pct"/>
            <w:vAlign w:val="center"/>
          </w:tcPr>
          <w:p w:rsidR="00650259" w:rsidRPr="004E6BA2" w:rsidRDefault="00846B94" w:rsidP="00846B94">
            <w:pPr>
              <w:pStyle w:val="Sangranormal"/>
            </w:pPr>
            <w:r>
              <w:t>Raza</w:t>
            </w:r>
            <w:r w:rsidR="00AF5D05">
              <w:t>:</w:t>
            </w:r>
          </w:p>
        </w:tc>
        <w:tc>
          <w:tcPr>
            <w:tcW w:w="3268" w:type="pct"/>
            <w:gridSpan w:val="3"/>
            <w:vAlign w:val="center"/>
          </w:tcPr>
          <w:p w:rsidR="00650259" w:rsidRPr="004E6BA2" w:rsidRDefault="00650259" w:rsidP="007F7B5D">
            <w:pPr>
              <w:spacing w:before="120"/>
            </w:pPr>
          </w:p>
        </w:tc>
      </w:tr>
      <w:tr w:rsidR="00AF5D05" w:rsidRPr="004E6BA2" w:rsidTr="00691715">
        <w:trPr>
          <w:trHeight w:val="456"/>
        </w:trPr>
        <w:tc>
          <w:tcPr>
            <w:tcW w:w="1732" w:type="pct"/>
            <w:vAlign w:val="center"/>
          </w:tcPr>
          <w:p w:rsidR="00650259" w:rsidRPr="004E6BA2" w:rsidRDefault="00846B94" w:rsidP="00846B94">
            <w:pPr>
              <w:pStyle w:val="Sangranormal"/>
            </w:pPr>
            <w:r>
              <w:t>Castración</w:t>
            </w:r>
            <w:r w:rsidR="00AF5D05">
              <w:t>:</w:t>
            </w:r>
          </w:p>
        </w:tc>
        <w:tc>
          <w:tcPr>
            <w:tcW w:w="829" w:type="pct"/>
            <w:vAlign w:val="center"/>
          </w:tcPr>
          <w:p w:rsidR="00650259" w:rsidRPr="004E6BA2" w:rsidRDefault="004A3F92" w:rsidP="00AF5D05">
            <w:pPr>
              <w:spacing w:before="120"/>
            </w:pPr>
            <w:sdt>
              <w:sdtPr>
                <w:id w:val="-167989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4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F5D05">
              <w:t xml:space="preserve"> Sí  </w:t>
            </w:r>
            <w:sdt>
              <w:sdtPr>
                <w:id w:val="227281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5D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F5D05">
              <w:t xml:space="preserve"> </w:t>
            </w:r>
            <w:r w:rsidR="00AF5D05">
              <w:t>No</w:t>
            </w:r>
          </w:p>
        </w:tc>
        <w:tc>
          <w:tcPr>
            <w:tcW w:w="1055" w:type="pct"/>
            <w:vAlign w:val="center"/>
          </w:tcPr>
          <w:p w:rsidR="00650259" w:rsidRPr="004E6BA2" w:rsidRDefault="00846B94" w:rsidP="00846B94">
            <w:r>
              <w:t>Fecha</w:t>
            </w:r>
            <w:r w:rsidR="00AF5D05">
              <w:t>:</w:t>
            </w:r>
          </w:p>
        </w:tc>
        <w:tc>
          <w:tcPr>
            <w:tcW w:w="1384" w:type="pct"/>
            <w:vAlign w:val="center"/>
          </w:tcPr>
          <w:p w:rsidR="00650259" w:rsidRPr="004E6BA2" w:rsidRDefault="00650259" w:rsidP="007F7B5D">
            <w:pPr>
              <w:spacing w:before="120"/>
            </w:pPr>
          </w:p>
        </w:tc>
      </w:tr>
      <w:tr w:rsidR="00AF5D05" w:rsidRPr="004E6BA2" w:rsidTr="00691715">
        <w:trPr>
          <w:trHeight w:val="349"/>
        </w:trPr>
        <w:tc>
          <w:tcPr>
            <w:tcW w:w="1732" w:type="pct"/>
            <w:vAlign w:val="center"/>
          </w:tcPr>
          <w:p w:rsidR="004A3F92" w:rsidRDefault="00AF5D05" w:rsidP="00846B94">
            <w:pPr>
              <w:pStyle w:val="Sangranormal"/>
            </w:pPr>
            <w:r>
              <w:t>Vacunaciones:</w:t>
            </w:r>
          </w:p>
        </w:tc>
        <w:tc>
          <w:tcPr>
            <w:tcW w:w="829" w:type="pct"/>
            <w:vAlign w:val="center"/>
          </w:tcPr>
          <w:p w:rsidR="004A3F92" w:rsidRPr="004E6BA2" w:rsidRDefault="004A3F92" w:rsidP="007F7B5D">
            <w:pPr>
              <w:spacing w:before="120"/>
              <w:rPr>
                <w:sz w:val="36"/>
                <w:lang w:bidi="es-ES"/>
              </w:rPr>
            </w:pPr>
          </w:p>
        </w:tc>
        <w:tc>
          <w:tcPr>
            <w:tcW w:w="1055" w:type="pct"/>
            <w:vAlign w:val="center"/>
          </w:tcPr>
          <w:p w:rsidR="004A3F92" w:rsidRDefault="00AF5D05" w:rsidP="00846B94">
            <w:r>
              <w:t>Desparasitaciones:</w:t>
            </w:r>
          </w:p>
        </w:tc>
        <w:tc>
          <w:tcPr>
            <w:tcW w:w="1384" w:type="pct"/>
            <w:vAlign w:val="center"/>
          </w:tcPr>
          <w:p w:rsidR="004A3F92" w:rsidRPr="004E6BA2" w:rsidRDefault="004A3F92" w:rsidP="007F7B5D">
            <w:pPr>
              <w:spacing w:before="120"/>
            </w:pPr>
          </w:p>
        </w:tc>
      </w:tr>
      <w:tr w:rsidR="00650259" w:rsidRPr="004E6BA2" w:rsidTr="003E284D">
        <w:tc>
          <w:tcPr>
            <w:tcW w:w="1732" w:type="pct"/>
            <w:vAlign w:val="center"/>
          </w:tcPr>
          <w:p w:rsidR="00846B94" w:rsidRPr="004E6BA2" w:rsidRDefault="00AF5D05" w:rsidP="00846B94">
            <w:pPr>
              <w:pStyle w:val="Sangranormal"/>
            </w:pPr>
            <w:r>
              <w:t>Problemas médicos diagnosticados:</w:t>
            </w:r>
          </w:p>
        </w:tc>
        <w:tc>
          <w:tcPr>
            <w:tcW w:w="3268" w:type="pct"/>
            <w:gridSpan w:val="3"/>
            <w:vAlign w:val="center"/>
          </w:tcPr>
          <w:p w:rsidR="00846B94" w:rsidRPr="004E6BA2" w:rsidRDefault="00846B94" w:rsidP="007F7B5D">
            <w:pPr>
              <w:spacing w:before="120"/>
            </w:pPr>
          </w:p>
        </w:tc>
      </w:tr>
      <w:tr w:rsidR="00DE07C1" w:rsidRPr="004E6BA2" w:rsidTr="003E284D">
        <w:trPr>
          <w:trHeight w:val="54"/>
        </w:trPr>
        <w:tc>
          <w:tcPr>
            <w:tcW w:w="1732" w:type="pct"/>
            <w:shd w:val="clear" w:color="auto" w:fill="auto"/>
            <w:vAlign w:val="center"/>
          </w:tcPr>
          <w:p w:rsidR="00DE07C1" w:rsidRDefault="00DE07C1" w:rsidP="00846B94">
            <w:pPr>
              <w:pStyle w:val="Sangranormal"/>
            </w:pPr>
            <w:r>
              <w:t>Medicación:</w:t>
            </w:r>
          </w:p>
        </w:tc>
        <w:tc>
          <w:tcPr>
            <w:tcW w:w="3268" w:type="pct"/>
            <w:gridSpan w:val="3"/>
            <w:shd w:val="clear" w:color="auto" w:fill="auto"/>
            <w:vAlign w:val="center"/>
          </w:tcPr>
          <w:p w:rsidR="00DE07C1" w:rsidRDefault="00DE07C1" w:rsidP="00DE07C1">
            <w:pPr>
              <w:pStyle w:val="Sangranormal"/>
              <w:ind w:left="0"/>
            </w:pPr>
          </w:p>
        </w:tc>
      </w:tr>
      <w:tr w:rsidR="003E284D" w:rsidRPr="004E6BA2" w:rsidTr="003E284D">
        <w:tblPrEx>
          <w:tblBorders>
            <w:bottom w:val="single" w:sz="4" w:space="0" w:color="auto"/>
          </w:tblBorders>
        </w:tblPrEx>
        <w:trPr>
          <w:trHeight w:val="54"/>
        </w:trPr>
        <w:tc>
          <w:tcPr>
            <w:tcW w:w="1732" w:type="pct"/>
          </w:tcPr>
          <w:p w:rsidR="003E284D" w:rsidRDefault="003E284D" w:rsidP="00482FB9">
            <w:pPr>
              <w:pStyle w:val="Sangranormal"/>
            </w:pPr>
            <w:r>
              <w:t xml:space="preserve">Fecha nacimiento / edad: </w:t>
            </w:r>
          </w:p>
        </w:tc>
        <w:tc>
          <w:tcPr>
            <w:tcW w:w="3268" w:type="pct"/>
            <w:gridSpan w:val="3"/>
          </w:tcPr>
          <w:p w:rsidR="003E284D" w:rsidRPr="004E6BA2" w:rsidRDefault="003E284D" w:rsidP="00482FB9">
            <w:pPr>
              <w:pStyle w:val="Sangranormal"/>
              <w:ind w:left="0"/>
            </w:pPr>
          </w:p>
        </w:tc>
      </w:tr>
      <w:tr w:rsidR="001474AF" w:rsidRPr="004E6BA2" w:rsidTr="003E284D">
        <w:trPr>
          <w:trHeight w:val="54"/>
        </w:trPr>
        <w:tc>
          <w:tcPr>
            <w:tcW w:w="1732" w:type="pct"/>
            <w:shd w:val="clear" w:color="auto" w:fill="auto"/>
            <w:vAlign w:val="center"/>
          </w:tcPr>
          <w:p w:rsidR="001474AF" w:rsidRDefault="001474AF" w:rsidP="00846B94">
            <w:pPr>
              <w:pStyle w:val="Sangranormal"/>
            </w:pPr>
            <w:r>
              <w:t>Origen:</w:t>
            </w:r>
          </w:p>
        </w:tc>
        <w:tc>
          <w:tcPr>
            <w:tcW w:w="3268" w:type="pct"/>
            <w:gridSpan w:val="3"/>
            <w:shd w:val="clear" w:color="auto" w:fill="auto"/>
            <w:vAlign w:val="center"/>
          </w:tcPr>
          <w:p w:rsidR="001474AF" w:rsidRDefault="001474AF" w:rsidP="001474AF">
            <w:pPr>
              <w:pStyle w:val="Sangranormal"/>
              <w:ind w:left="0"/>
            </w:pPr>
            <w:sdt>
              <w:sdtPr>
                <w:id w:val="-870461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59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 xml:space="preserve">Tienda     </w:t>
            </w:r>
            <w:sdt>
              <w:sdtPr>
                <w:id w:val="-9687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 xml:space="preserve">Criadero     </w:t>
            </w:r>
            <w:sdt>
              <w:sdtPr>
                <w:id w:val="1327248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 xml:space="preserve">Albergue     </w:t>
            </w:r>
            <w:sdt>
              <w:sdtPr>
                <w:id w:val="16760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Camada Particular</w:t>
            </w:r>
          </w:p>
          <w:p w:rsidR="001474AF" w:rsidRDefault="001474AF" w:rsidP="001474AF">
            <w:pPr>
              <w:pStyle w:val="Sangranormal"/>
              <w:ind w:left="0"/>
            </w:pPr>
            <w:sdt>
              <w:sdtPr>
                <w:id w:val="1866336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 xml:space="preserve">Otro: </w:t>
            </w:r>
          </w:p>
        </w:tc>
      </w:tr>
      <w:tr w:rsidR="00846B94" w:rsidRPr="004E6BA2" w:rsidTr="003E284D">
        <w:tc>
          <w:tcPr>
            <w:tcW w:w="5000" w:type="pct"/>
            <w:gridSpan w:val="4"/>
            <w:shd w:val="clear" w:color="auto" w:fill="4AB5C4" w:themeFill="accent5"/>
          </w:tcPr>
          <w:p w:rsidR="00846B94" w:rsidRPr="004E6BA2" w:rsidRDefault="0091789E" w:rsidP="0091789E">
            <w:pPr>
              <w:pStyle w:val="Ttulo1"/>
              <w:outlineLvl w:val="0"/>
            </w:pPr>
            <w:r>
              <w:t>FICHA DE COMPORTAMIENTO DEL PERRO@</w:t>
            </w:r>
            <w:r w:rsidR="00736E4D">
              <w:t xml:space="preserve"> - Rutina diaria</w:t>
            </w:r>
          </w:p>
        </w:tc>
      </w:tr>
      <w:tr w:rsidR="00846B94" w:rsidRPr="004E6BA2" w:rsidTr="00691715">
        <w:tc>
          <w:tcPr>
            <w:tcW w:w="1732" w:type="pct"/>
            <w:vAlign w:val="center"/>
          </w:tcPr>
          <w:p w:rsidR="00846B94" w:rsidRPr="004E6BA2" w:rsidRDefault="00691715" w:rsidP="00691715">
            <w:pPr>
              <w:pStyle w:val="Sangranormal"/>
            </w:pPr>
            <w:r>
              <w:t>Comida:</w:t>
            </w:r>
          </w:p>
        </w:tc>
        <w:tc>
          <w:tcPr>
            <w:tcW w:w="3268" w:type="pct"/>
            <w:gridSpan w:val="3"/>
            <w:vAlign w:val="center"/>
          </w:tcPr>
          <w:p w:rsidR="00846B94" w:rsidRDefault="00691715" w:rsidP="00846B94">
            <w:pPr>
              <w:spacing w:before="120"/>
            </w:pPr>
            <w:r>
              <w:t>Cuántas:</w:t>
            </w:r>
          </w:p>
          <w:p w:rsidR="00691715" w:rsidRDefault="00691715" w:rsidP="00846B94">
            <w:pPr>
              <w:spacing w:before="120"/>
            </w:pPr>
            <w:r>
              <w:t>Qué come:</w:t>
            </w:r>
          </w:p>
          <w:p w:rsidR="00691715" w:rsidRDefault="00691715" w:rsidP="00846B94">
            <w:pPr>
              <w:spacing w:before="120"/>
            </w:pPr>
            <w:r>
              <w:t>Quién se lo da:</w:t>
            </w:r>
          </w:p>
          <w:p w:rsidR="00691715" w:rsidRPr="004E6BA2" w:rsidRDefault="00691715" w:rsidP="00846B94">
            <w:pPr>
              <w:spacing w:before="120"/>
            </w:pPr>
            <w:r>
              <w:t>Actitud*:</w:t>
            </w:r>
          </w:p>
        </w:tc>
      </w:tr>
      <w:tr w:rsidR="00691715" w:rsidRPr="004E6BA2" w:rsidTr="00691715">
        <w:tblPrEx>
          <w:tblBorders>
            <w:bottom w:val="single" w:sz="4" w:space="0" w:color="auto"/>
          </w:tblBorders>
        </w:tblPrEx>
        <w:tc>
          <w:tcPr>
            <w:tcW w:w="1732" w:type="pct"/>
            <w:vAlign w:val="center"/>
          </w:tcPr>
          <w:p w:rsidR="00691715" w:rsidRPr="004E6BA2" w:rsidRDefault="00691715" w:rsidP="00482FB9">
            <w:pPr>
              <w:pStyle w:val="Sangranormal"/>
            </w:pPr>
            <w:r>
              <w:t>Paseos</w:t>
            </w:r>
            <w:r>
              <w:t>:</w:t>
            </w:r>
          </w:p>
        </w:tc>
        <w:tc>
          <w:tcPr>
            <w:tcW w:w="3268" w:type="pct"/>
            <w:gridSpan w:val="3"/>
          </w:tcPr>
          <w:p w:rsidR="00691715" w:rsidRDefault="00691715" w:rsidP="00482FB9">
            <w:pPr>
              <w:spacing w:before="120"/>
            </w:pPr>
            <w:r>
              <w:t>Cuánto</w:t>
            </w:r>
            <w:r>
              <w:t>s:</w:t>
            </w:r>
          </w:p>
          <w:p w:rsidR="00691715" w:rsidRDefault="00691715" w:rsidP="00482FB9">
            <w:pPr>
              <w:spacing w:before="120"/>
            </w:pPr>
            <w:r>
              <w:t>Por dónde</w:t>
            </w:r>
            <w:r>
              <w:t>:</w:t>
            </w:r>
          </w:p>
          <w:p w:rsidR="00691715" w:rsidRDefault="00691715" w:rsidP="00482FB9">
            <w:pPr>
              <w:spacing w:before="120"/>
            </w:pPr>
            <w:r>
              <w:t>Con quién</w:t>
            </w:r>
            <w:r>
              <w:t>:</w:t>
            </w:r>
            <w:r>
              <w:t xml:space="preserve"> </w:t>
            </w:r>
            <w:sdt>
              <w:sdtPr>
                <w:id w:val="-878395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Personas</w:t>
            </w:r>
            <w:r>
              <w:t xml:space="preserve">     </w:t>
            </w:r>
            <w:sdt>
              <w:sdtPr>
                <w:id w:val="11518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Otros perros</w:t>
            </w:r>
          </w:p>
          <w:p w:rsidR="00691715" w:rsidRDefault="00691715" w:rsidP="00482FB9">
            <w:pPr>
              <w:spacing w:before="120"/>
            </w:pPr>
            <w:r>
              <w:t>Cómo</w:t>
            </w:r>
            <w:r>
              <w:t xml:space="preserve">: </w:t>
            </w:r>
            <w:r>
              <w:t xml:space="preserve">       </w:t>
            </w:r>
            <w:sdt>
              <w:sdtPr>
                <w:id w:val="473186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Suelto</w:t>
            </w:r>
            <w:r>
              <w:t xml:space="preserve">    </w:t>
            </w:r>
            <w:r>
              <w:t xml:space="preserve">     </w:t>
            </w:r>
            <w:r>
              <w:t xml:space="preserve"> </w:t>
            </w:r>
            <w:sdt>
              <w:sdtPr>
                <w:id w:val="817464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Con correa</w:t>
            </w:r>
          </w:p>
          <w:p w:rsidR="00691715" w:rsidRPr="004E6BA2" w:rsidRDefault="00691715" w:rsidP="00482FB9">
            <w:pPr>
              <w:spacing w:before="120"/>
            </w:pPr>
            <w:r>
              <w:t>Actitud*:</w:t>
            </w:r>
            <w:r>
              <w:t xml:space="preserve"> </w:t>
            </w:r>
          </w:p>
        </w:tc>
      </w:tr>
      <w:tr w:rsidR="00620642" w:rsidRPr="004E6BA2" w:rsidTr="00482FB9">
        <w:tblPrEx>
          <w:tblBorders>
            <w:bottom w:val="single" w:sz="4" w:space="0" w:color="auto"/>
          </w:tblBorders>
        </w:tblPrEx>
        <w:tc>
          <w:tcPr>
            <w:tcW w:w="1732" w:type="pct"/>
            <w:vAlign w:val="center"/>
          </w:tcPr>
          <w:p w:rsidR="00620642" w:rsidRPr="004E6BA2" w:rsidRDefault="00620642" w:rsidP="00482FB9">
            <w:pPr>
              <w:pStyle w:val="Sangranormal"/>
            </w:pPr>
            <w:r>
              <w:t>Juego</w:t>
            </w:r>
            <w:r>
              <w:t>:</w:t>
            </w:r>
          </w:p>
        </w:tc>
        <w:tc>
          <w:tcPr>
            <w:tcW w:w="3268" w:type="pct"/>
            <w:gridSpan w:val="3"/>
          </w:tcPr>
          <w:p w:rsidR="00620642" w:rsidRDefault="00620642" w:rsidP="00482FB9">
            <w:pPr>
              <w:spacing w:before="120"/>
            </w:pPr>
            <w:r>
              <w:t>Cómo</w:t>
            </w:r>
            <w:r>
              <w:t>:</w:t>
            </w:r>
          </w:p>
          <w:p w:rsidR="00620642" w:rsidRDefault="00620642" w:rsidP="00482FB9">
            <w:pPr>
              <w:spacing w:before="120"/>
            </w:pPr>
            <w:r>
              <w:t xml:space="preserve">Con quién: </w:t>
            </w:r>
            <w:sdt>
              <w:sdtPr>
                <w:id w:val="-419331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Personas     </w:t>
            </w:r>
            <w:sdt>
              <w:sdtPr>
                <w:id w:val="-2067247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Otros perros</w:t>
            </w:r>
          </w:p>
          <w:p w:rsidR="00620642" w:rsidRPr="004E6BA2" w:rsidRDefault="00620642" w:rsidP="00482FB9">
            <w:pPr>
              <w:spacing w:before="120"/>
            </w:pPr>
            <w:r>
              <w:t xml:space="preserve">Actitud*: </w:t>
            </w:r>
          </w:p>
        </w:tc>
      </w:tr>
      <w:tr w:rsidR="005B2811" w:rsidRPr="004E6BA2" w:rsidTr="00AE63B7">
        <w:tblPrEx>
          <w:tblBorders>
            <w:bottom w:val="single" w:sz="4" w:space="0" w:color="auto"/>
          </w:tblBorders>
        </w:tblPrEx>
        <w:tc>
          <w:tcPr>
            <w:tcW w:w="1732" w:type="pct"/>
            <w:tcBorders>
              <w:bottom w:val="single" w:sz="4" w:space="0" w:color="auto"/>
            </w:tcBorders>
            <w:vAlign w:val="center"/>
          </w:tcPr>
          <w:p w:rsidR="005B2811" w:rsidRPr="004E6BA2" w:rsidRDefault="005B2811" w:rsidP="00482FB9">
            <w:pPr>
              <w:pStyle w:val="Sangranormal"/>
            </w:pPr>
            <w:r>
              <w:t>Dormir</w:t>
            </w:r>
            <w:r>
              <w:t>:</w:t>
            </w:r>
          </w:p>
        </w:tc>
        <w:tc>
          <w:tcPr>
            <w:tcW w:w="3268" w:type="pct"/>
            <w:gridSpan w:val="3"/>
            <w:tcBorders>
              <w:bottom w:val="single" w:sz="4" w:space="0" w:color="auto"/>
            </w:tcBorders>
          </w:tcPr>
          <w:p w:rsidR="005B2811" w:rsidRDefault="005B2811" w:rsidP="00482FB9">
            <w:pPr>
              <w:spacing w:before="120"/>
            </w:pPr>
            <w:r>
              <w:t>Dónde</w:t>
            </w:r>
            <w:r>
              <w:t>:</w:t>
            </w:r>
          </w:p>
          <w:p w:rsidR="005B2811" w:rsidRDefault="005B2811" w:rsidP="00482FB9">
            <w:pPr>
              <w:spacing w:before="120"/>
            </w:pPr>
            <w:r>
              <w:t xml:space="preserve">Con quién: </w:t>
            </w:r>
            <w:sdt>
              <w:sdtPr>
                <w:id w:val="744920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Personas     </w:t>
            </w:r>
            <w:sdt>
              <w:sdtPr>
                <w:id w:val="749627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Otros perros</w:t>
            </w:r>
          </w:p>
          <w:p w:rsidR="005B2811" w:rsidRPr="004E6BA2" w:rsidRDefault="005B2811" w:rsidP="00482FB9">
            <w:pPr>
              <w:spacing w:before="120"/>
            </w:pPr>
            <w:r>
              <w:t xml:space="preserve">Actitud*: </w:t>
            </w:r>
          </w:p>
        </w:tc>
      </w:tr>
      <w:tr w:rsidR="00CF7381" w:rsidRPr="004E6BA2" w:rsidTr="00AE63B7">
        <w:tblPrEx>
          <w:tblBorders>
            <w:bottom w:val="single" w:sz="4" w:space="0" w:color="auto"/>
          </w:tblBorders>
        </w:tblPrEx>
        <w:trPr>
          <w:trHeight w:val="798"/>
        </w:trPr>
        <w:tc>
          <w:tcPr>
            <w:tcW w:w="1732" w:type="pct"/>
            <w:tcBorders>
              <w:bottom w:val="single" w:sz="4" w:space="0" w:color="auto"/>
            </w:tcBorders>
            <w:vAlign w:val="center"/>
          </w:tcPr>
          <w:p w:rsidR="00CF7381" w:rsidRDefault="00CF7381" w:rsidP="00482FB9">
            <w:pPr>
              <w:pStyle w:val="Sangranormal"/>
            </w:pPr>
            <w:r>
              <w:rPr>
                <w:rFonts w:ascii="Arial" w:hAnsi="Arial" w:cs="Arial"/>
              </w:rPr>
              <w:t>Descripción del carácter del perro:</w:t>
            </w:r>
          </w:p>
        </w:tc>
        <w:tc>
          <w:tcPr>
            <w:tcW w:w="3268" w:type="pct"/>
            <w:gridSpan w:val="3"/>
            <w:tcBorders>
              <w:bottom w:val="single" w:sz="4" w:space="0" w:color="auto"/>
            </w:tcBorders>
          </w:tcPr>
          <w:p w:rsidR="00CF7381" w:rsidRDefault="00CF7381" w:rsidP="00482FB9">
            <w:pPr>
              <w:spacing w:before="120"/>
            </w:pPr>
          </w:p>
        </w:tc>
      </w:tr>
      <w:tr w:rsidR="004D4002" w:rsidRPr="004E6BA2" w:rsidTr="00AE63B7">
        <w:trPr>
          <w:trHeight w:val="656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D4002" w:rsidRPr="004D4002" w:rsidRDefault="004D4002" w:rsidP="004D4002">
            <w:pPr>
              <w:jc w:val="both"/>
              <w:rPr>
                <w:rFonts w:ascii="Arial" w:hAnsi="Arial" w:cs="Arial"/>
              </w:rPr>
            </w:pPr>
            <w:r w:rsidRPr="006733BF">
              <w:rPr>
                <w:rFonts w:ascii="Arial" w:hAnsi="Arial" w:cs="Arial"/>
              </w:rPr>
              <w:t>*Con actitud nos referimos a si las</w:t>
            </w:r>
            <w:bookmarkStart w:id="0" w:name="_GoBack"/>
            <w:bookmarkEnd w:id="0"/>
            <w:r w:rsidRPr="006733BF">
              <w:rPr>
                <w:rFonts w:ascii="Arial" w:hAnsi="Arial" w:cs="Arial"/>
              </w:rPr>
              <w:t xml:space="preserve"> distintas acciones las realiza el perro de manera normal, tranquilo, nervioso, excitado y/o asustado, etc.</w:t>
            </w:r>
          </w:p>
        </w:tc>
      </w:tr>
      <w:tr w:rsidR="009D02B8" w:rsidRPr="004E6BA2" w:rsidTr="00AE63B7">
        <w:tc>
          <w:tcPr>
            <w:tcW w:w="5000" w:type="pct"/>
            <w:gridSpan w:val="4"/>
            <w:tcBorders>
              <w:top w:val="nil"/>
            </w:tcBorders>
            <w:shd w:val="clear" w:color="auto" w:fill="4AB5C4" w:themeFill="accent5"/>
          </w:tcPr>
          <w:p w:rsidR="009D02B8" w:rsidRPr="004E6BA2" w:rsidRDefault="009D02B8" w:rsidP="00482FB9">
            <w:pPr>
              <w:pStyle w:val="Ttulo1"/>
              <w:outlineLvl w:val="0"/>
            </w:pPr>
            <w:bookmarkStart w:id="1" w:name="_Hlk521325947"/>
            <w:r>
              <w:lastRenderedPageBreak/>
              <w:t>FICHA DE COMPORTAMIENTO DEL PERRO@ - SITUACIONES EN LAS QUE EL PERR@ MUESTRE MIEDO</w:t>
            </w:r>
          </w:p>
        </w:tc>
      </w:tr>
      <w:tr w:rsidR="009D02B8" w:rsidRPr="004E6BA2" w:rsidTr="00482FB9">
        <w:tc>
          <w:tcPr>
            <w:tcW w:w="5000" w:type="pct"/>
            <w:gridSpan w:val="4"/>
            <w:vAlign w:val="bottom"/>
          </w:tcPr>
          <w:p w:rsidR="009D02B8" w:rsidRPr="009D02B8" w:rsidRDefault="009D02B8" w:rsidP="00482FB9">
            <w:pPr>
              <w:jc w:val="both"/>
              <w:rPr>
                <w:rFonts w:ascii="Arial" w:hAnsi="Arial" w:cs="Arial"/>
              </w:rPr>
            </w:pPr>
            <w:r w:rsidRPr="002B4884">
              <w:rPr>
                <w:rFonts w:ascii="Arial" w:hAnsi="Arial" w:cs="Arial"/>
              </w:rPr>
              <w:t>Marcar y si es posible describir la situación: al encontrarse, en el paseo, en el juego, con la comida, al llegar a la casa o territorio propio, etc.</w:t>
            </w:r>
          </w:p>
        </w:tc>
      </w:tr>
      <w:tr w:rsidR="009D02B8" w:rsidRPr="004E6BA2" w:rsidTr="00482FB9">
        <w:tc>
          <w:tcPr>
            <w:tcW w:w="5000" w:type="pct"/>
            <w:gridSpan w:val="4"/>
            <w:vAlign w:val="bottom"/>
          </w:tcPr>
          <w:p w:rsidR="009D02B8" w:rsidRPr="009D02B8" w:rsidRDefault="009D02B8" w:rsidP="00482FB9">
            <w:pPr>
              <w:spacing w:before="120"/>
              <w:rPr>
                <w:b/>
              </w:rPr>
            </w:pPr>
            <w:r w:rsidRPr="009D02B8">
              <w:rPr>
                <w:b/>
              </w:rPr>
              <w:t>¿A Quién?</w:t>
            </w:r>
          </w:p>
        </w:tc>
      </w:tr>
      <w:tr w:rsidR="009D02B8" w:rsidRPr="004E6BA2" w:rsidTr="00482FB9">
        <w:tblPrEx>
          <w:tblBorders>
            <w:bottom w:val="single" w:sz="4" w:space="0" w:color="auto"/>
          </w:tblBorders>
        </w:tblPrEx>
        <w:tc>
          <w:tcPr>
            <w:tcW w:w="1732" w:type="pct"/>
            <w:vAlign w:val="center"/>
          </w:tcPr>
          <w:p w:rsidR="009D02B8" w:rsidRPr="004E6BA2" w:rsidRDefault="009D02B8" w:rsidP="00482FB9">
            <w:pPr>
              <w:pStyle w:val="Sangranormal"/>
            </w:pPr>
            <w:r>
              <w:t>A otros perros:</w:t>
            </w:r>
          </w:p>
        </w:tc>
        <w:tc>
          <w:tcPr>
            <w:tcW w:w="3268" w:type="pct"/>
            <w:gridSpan w:val="3"/>
          </w:tcPr>
          <w:p w:rsidR="009D02B8" w:rsidRDefault="009D02B8" w:rsidP="00482FB9">
            <w:pPr>
              <w:spacing w:before="120"/>
            </w:pPr>
            <w:sdt>
              <w:sdtPr>
                <w:id w:val="-1095708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Machos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1444966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Hembras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-140867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Mayores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-1787802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Jóvenes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889852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Grandes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527308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Pequeños</w:t>
            </w:r>
          </w:p>
          <w:p w:rsidR="009D02B8" w:rsidRPr="004E6BA2" w:rsidRDefault="009D02B8" w:rsidP="00482FB9">
            <w:pPr>
              <w:spacing w:before="120"/>
            </w:pPr>
            <w:sdt>
              <w:sdtPr>
                <w:id w:val="1365477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Otros</w:t>
            </w:r>
          </w:p>
        </w:tc>
      </w:tr>
      <w:tr w:rsidR="009D02B8" w:rsidRPr="004E6BA2" w:rsidTr="00482FB9">
        <w:tblPrEx>
          <w:tblBorders>
            <w:bottom w:val="single" w:sz="4" w:space="0" w:color="auto"/>
          </w:tblBorders>
        </w:tblPrEx>
        <w:tc>
          <w:tcPr>
            <w:tcW w:w="1732" w:type="pct"/>
            <w:vAlign w:val="center"/>
          </w:tcPr>
          <w:p w:rsidR="009D02B8" w:rsidRPr="004E6BA2" w:rsidRDefault="009D02B8" w:rsidP="00482FB9">
            <w:pPr>
              <w:pStyle w:val="Sangranormal"/>
            </w:pPr>
            <w:r>
              <w:t>A personas:</w:t>
            </w:r>
          </w:p>
        </w:tc>
        <w:tc>
          <w:tcPr>
            <w:tcW w:w="3268" w:type="pct"/>
            <w:gridSpan w:val="3"/>
          </w:tcPr>
          <w:p w:rsidR="009D02B8" w:rsidRDefault="009D02B8" w:rsidP="00482FB9">
            <w:pPr>
              <w:spacing w:before="120"/>
            </w:pPr>
            <w:sdt>
              <w:sdtPr>
                <w:id w:val="-33283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Hombres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115726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Mujeres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-89385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Mayores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-138817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Niños</w:t>
            </w:r>
          </w:p>
          <w:p w:rsidR="009D02B8" w:rsidRPr="004E6BA2" w:rsidRDefault="009D02B8" w:rsidP="00482FB9">
            <w:pPr>
              <w:spacing w:before="120"/>
            </w:pPr>
            <w:sdt>
              <w:sdtPr>
                <w:id w:val="138429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Otros</w:t>
            </w:r>
          </w:p>
        </w:tc>
      </w:tr>
      <w:tr w:rsidR="00846B94" w:rsidRPr="004E6BA2" w:rsidTr="003E284D">
        <w:tc>
          <w:tcPr>
            <w:tcW w:w="5000" w:type="pct"/>
            <w:gridSpan w:val="4"/>
            <w:shd w:val="clear" w:color="auto" w:fill="4AB5C4" w:themeFill="accent5"/>
          </w:tcPr>
          <w:p w:rsidR="00846B94" w:rsidRPr="004E6BA2" w:rsidRDefault="00736E4D" w:rsidP="009D02B8">
            <w:pPr>
              <w:pStyle w:val="Ttulo1"/>
              <w:outlineLvl w:val="0"/>
            </w:pPr>
            <w:r>
              <w:t xml:space="preserve">FICHA DE COMPORTAMIENTO DEL PERRO@ - </w:t>
            </w:r>
            <w:r>
              <w:t xml:space="preserve">SITUACIONES EN LAS QUE EL PERR@ </w:t>
            </w:r>
            <w:r w:rsidR="009D02B8">
              <w:t xml:space="preserve">SE </w:t>
            </w:r>
            <w:r>
              <w:t xml:space="preserve">MUESTRE </w:t>
            </w:r>
            <w:r w:rsidR="009D02B8">
              <w:t>AGRESIVO</w:t>
            </w:r>
          </w:p>
        </w:tc>
      </w:tr>
      <w:bookmarkEnd w:id="1"/>
      <w:tr w:rsidR="009D02B8" w:rsidRPr="004E6BA2" w:rsidTr="009D02B8">
        <w:tc>
          <w:tcPr>
            <w:tcW w:w="5000" w:type="pct"/>
            <w:gridSpan w:val="4"/>
            <w:vAlign w:val="bottom"/>
          </w:tcPr>
          <w:p w:rsidR="009D02B8" w:rsidRPr="009D02B8" w:rsidRDefault="009D02B8" w:rsidP="009D02B8">
            <w:pPr>
              <w:jc w:val="both"/>
              <w:rPr>
                <w:rFonts w:ascii="Arial" w:hAnsi="Arial" w:cs="Arial"/>
              </w:rPr>
            </w:pPr>
            <w:r w:rsidRPr="002B4884">
              <w:rPr>
                <w:rFonts w:ascii="Arial" w:hAnsi="Arial" w:cs="Arial"/>
              </w:rPr>
              <w:t>Marcar y si es posible describir la situación: al encontrarse, en el paseo, en el juego, con la comida, al llegar a la casa o territorio propio, etc.</w:t>
            </w:r>
          </w:p>
        </w:tc>
      </w:tr>
      <w:tr w:rsidR="009D02B8" w:rsidRPr="004E6BA2" w:rsidTr="009D02B8">
        <w:tc>
          <w:tcPr>
            <w:tcW w:w="5000" w:type="pct"/>
            <w:gridSpan w:val="4"/>
            <w:vAlign w:val="bottom"/>
          </w:tcPr>
          <w:p w:rsidR="009D02B8" w:rsidRPr="009D02B8" w:rsidRDefault="009D02B8" w:rsidP="00846B94">
            <w:pPr>
              <w:spacing w:before="120"/>
              <w:rPr>
                <w:b/>
              </w:rPr>
            </w:pPr>
            <w:r>
              <w:rPr>
                <w:b/>
              </w:rPr>
              <w:t>¿Con</w:t>
            </w:r>
            <w:r w:rsidRPr="009D02B8">
              <w:rPr>
                <w:b/>
              </w:rPr>
              <w:t xml:space="preserve"> Quién?</w:t>
            </w:r>
          </w:p>
        </w:tc>
      </w:tr>
      <w:tr w:rsidR="009D02B8" w:rsidRPr="004E6BA2" w:rsidTr="00482FB9">
        <w:tblPrEx>
          <w:tblBorders>
            <w:bottom w:val="single" w:sz="4" w:space="0" w:color="auto"/>
          </w:tblBorders>
        </w:tblPrEx>
        <w:tc>
          <w:tcPr>
            <w:tcW w:w="1732" w:type="pct"/>
            <w:vAlign w:val="center"/>
          </w:tcPr>
          <w:p w:rsidR="009D02B8" w:rsidRPr="004E6BA2" w:rsidRDefault="009D02B8" w:rsidP="00482FB9">
            <w:pPr>
              <w:pStyle w:val="Sangranormal"/>
            </w:pPr>
            <w:r>
              <w:t>Con otros perros</w:t>
            </w:r>
            <w:r>
              <w:t>:</w:t>
            </w:r>
          </w:p>
        </w:tc>
        <w:tc>
          <w:tcPr>
            <w:tcW w:w="3268" w:type="pct"/>
            <w:gridSpan w:val="3"/>
          </w:tcPr>
          <w:p w:rsidR="009D02B8" w:rsidRDefault="009D02B8" w:rsidP="00482FB9">
            <w:pPr>
              <w:spacing w:before="120"/>
            </w:pPr>
            <w:sdt>
              <w:sdtPr>
                <w:id w:val="142080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Machos</w:t>
            </w:r>
          </w:p>
          <w:p w:rsidR="009D02B8" w:rsidRDefault="009D02B8" w:rsidP="009D02B8">
            <w:pPr>
              <w:spacing w:before="120"/>
            </w:pPr>
            <w:sdt>
              <w:sdtPr>
                <w:id w:val="-479693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Hembras</w:t>
            </w:r>
          </w:p>
          <w:p w:rsidR="009D02B8" w:rsidRDefault="009D02B8" w:rsidP="009D02B8">
            <w:pPr>
              <w:spacing w:before="120"/>
            </w:pPr>
            <w:sdt>
              <w:sdtPr>
                <w:id w:val="38722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Mayores</w:t>
            </w:r>
          </w:p>
          <w:p w:rsidR="009D02B8" w:rsidRDefault="009D02B8" w:rsidP="009D02B8">
            <w:pPr>
              <w:spacing w:before="120"/>
            </w:pPr>
            <w:sdt>
              <w:sdtPr>
                <w:id w:val="214710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Jóvenes</w:t>
            </w:r>
          </w:p>
          <w:p w:rsidR="009D02B8" w:rsidRDefault="009D02B8" w:rsidP="009D02B8">
            <w:pPr>
              <w:spacing w:before="120"/>
            </w:pPr>
            <w:sdt>
              <w:sdtPr>
                <w:id w:val="535011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Grandes</w:t>
            </w:r>
          </w:p>
          <w:p w:rsidR="009D02B8" w:rsidRDefault="009D02B8" w:rsidP="009D02B8">
            <w:pPr>
              <w:spacing w:before="120"/>
            </w:pPr>
            <w:sdt>
              <w:sdtPr>
                <w:id w:val="2074533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Pequeños</w:t>
            </w:r>
          </w:p>
          <w:p w:rsidR="009D02B8" w:rsidRPr="004E6BA2" w:rsidRDefault="009D02B8" w:rsidP="009D02B8">
            <w:pPr>
              <w:spacing w:before="120"/>
            </w:pPr>
            <w:sdt>
              <w:sdtPr>
                <w:id w:val="-5069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Otros</w:t>
            </w:r>
          </w:p>
        </w:tc>
      </w:tr>
      <w:tr w:rsidR="009D02B8" w:rsidRPr="004E6BA2" w:rsidTr="00482FB9">
        <w:tblPrEx>
          <w:tblBorders>
            <w:bottom w:val="single" w:sz="4" w:space="0" w:color="auto"/>
          </w:tblBorders>
        </w:tblPrEx>
        <w:tc>
          <w:tcPr>
            <w:tcW w:w="1732" w:type="pct"/>
            <w:vAlign w:val="center"/>
          </w:tcPr>
          <w:p w:rsidR="009D02B8" w:rsidRPr="004E6BA2" w:rsidRDefault="009D02B8" w:rsidP="009D02B8">
            <w:pPr>
              <w:pStyle w:val="Sangranormal"/>
            </w:pPr>
            <w:r>
              <w:t>Con</w:t>
            </w:r>
            <w:r>
              <w:t xml:space="preserve"> </w:t>
            </w:r>
            <w:r>
              <w:t>personas</w:t>
            </w:r>
            <w:r>
              <w:t>:</w:t>
            </w:r>
          </w:p>
        </w:tc>
        <w:tc>
          <w:tcPr>
            <w:tcW w:w="3268" w:type="pct"/>
            <w:gridSpan w:val="3"/>
          </w:tcPr>
          <w:p w:rsidR="009D02B8" w:rsidRDefault="009D02B8" w:rsidP="00482FB9">
            <w:pPr>
              <w:spacing w:before="120"/>
            </w:pPr>
            <w:sdt>
              <w:sdtPr>
                <w:id w:val="-131663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Hombres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-1754890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Mujeres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-2029788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Mayores</w:t>
            </w:r>
          </w:p>
          <w:p w:rsidR="009D02B8" w:rsidRDefault="009D02B8" w:rsidP="00482FB9">
            <w:pPr>
              <w:spacing w:before="120"/>
            </w:pPr>
            <w:sdt>
              <w:sdtPr>
                <w:id w:val="411352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Niños</w:t>
            </w:r>
          </w:p>
          <w:p w:rsidR="009D02B8" w:rsidRPr="004E6BA2" w:rsidRDefault="009D02B8" w:rsidP="00482FB9">
            <w:pPr>
              <w:spacing w:before="120"/>
            </w:pPr>
            <w:sdt>
              <w:sdtPr>
                <w:id w:val="1370424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Otros</w:t>
            </w:r>
          </w:p>
        </w:tc>
      </w:tr>
    </w:tbl>
    <w:p w:rsidR="00CE6104" w:rsidRPr="004E6BA2" w:rsidRDefault="00CE6104" w:rsidP="00E677FE">
      <w:pPr>
        <w:spacing w:after="0"/>
        <w:rPr>
          <w:sz w:val="12"/>
          <w:szCs w:val="16"/>
        </w:rPr>
      </w:pPr>
    </w:p>
    <w:sectPr w:rsidR="00CE6104" w:rsidRPr="004E6BA2" w:rsidSect="004E6BA2">
      <w:headerReference w:type="default" r:id="rId10"/>
      <w:footerReference w:type="default" r:id="rId11"/>
      <w:pgSz w:w="11906" w:h="16838" w:code="9"/>
      <w:pgMar w:top="1440" w:right="1247" w:bottom="1009" w:left="1247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62E" w:rsidRDefault="00A6162E" w:rsidP="00650259">
      <w:pPr>
        <w:spacing w:after="0" w:line="240" w:lineRule="auto"/>
      </w:pPr>
      <w:r>
        <w:separator/>
      </w:r>
    </w:p>
  </w:endnote>
  <w:endnote w:type="continuationSeparator" w:id="0">
    <w:p w:rsidR="00A6162E" w:rsidRDefault="00A6162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30562B-CC54-4255-A8E9-1F772873F465}"/>
    <w:embedBold r:id="rId2" w:fontKey="{04E603B0-9F82-4E49-A40D-D61484F98E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44ECE2D-2F79-46B2-9C84-37D40CBF3C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6A7E2EB7-DDE3-4A02-AF2E-605CCB2564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21B171D-B3E1-4E79-9039-EF8B356EC5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37" w:type="dxa"/>
      <w:tblLook w:val="04A0" w:firstRow="1" w:lastRow="0" w:firstColumn="1" w:lastColumn="0" w:noHBand="0" w:noVBand="1"/>
    </w:tblPr>
    <w:tblGrid>
      <w:gridCol w:w="4675"/>
      <w:gridCol w:w="4762"/>
    </w:tblGrid>
    <w:tr w:rsidR="007F7B5D" w:rsidRPr="007F7B5D" w:rsidTr="004E6BA2">
      <w:tc>
        <w:tcPr>
          <w:tcW w:w="4675" w:type="dxa"/>
          <w:vAlign w:val="center"/>
        </w:tcPr>
        <w:p w:rsidR="009526A6" w:rsidRPr="00A4166D" w:rsidRDefault="009526A6" w:rsidP="009526A6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Arial" w:hAnsi="Arial" w:cs="Arial"/>
              <w:color w:val="00B050"/>
              <w:sz w:val="16"/>
              <w:szCs w:val="16"/>
            </w:rPr>
          </w:pPr>
          <w:r w:rsidRPr="00A4166D">
            <w:rPr>
              <w:rFonts w:ascii="Arial" w:hAnsi="Arial" w:cs="Arial"/>
              <w:color w:val="00B050"/>
              <w:sz w:val="16"/>
              <w:szCs w:val="16"/>
            </w:rPr>
            <w:t>El Lugar del Perro</w:t>
          </w:r>
          <w:r w:rsidR="003A76F5" w:rsidRPr="00A4166D">
            <w:rPr>
              <w:rFonts w:ascii="Arial" w:hAnsi="Arial" w:cs="Arial"/>
              <w:color w:val="00B050"/>
              <w:sz w:val="16"/>
              <w:szCs w:val="16"/>
            </w:rPr>
            <w:t xml:space="preserve"> - </w:t>
          </w:r>
          <w:r w:rsidRPr="00A4166D">
            <w:rPr>
              <w:rFonts w:ascii="Arial" w:hAnsi="Arial" w:cs="Arial"/>
              <w:color w:val="00B050"/>
              <w:sz w:val="16"/>
              <w:szCs w:val="16"/>
            </w:rPr>
            <w:t>Residencia canina y centro de educación</w:t>
          </w:r>
        </w:p>
        <w:p w:rsidR="009526A6" w:rsidRPr="00A4166D" w:rsidRDefault="009526A6" w:rsidP="009526A6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Arial" w:hAnsi="Arial" w:cs="Arial"/>
              <w:color w:val="00B050"/>
              <w:sz w:val="16"/>
              <w:szCs w:val="16"/>
            </w:rPr>
          </w:pPr>
          <w:r w:rsidRPr="00A4166D">
            <w:rPr>
              <w:rFonts w:ascii="Arial" w:hAnsi="Arial" w:cs="Arial"/>
              <w:color w:val="00B050"/>
              <w:sz w:val="16"/>
              <w:szCs w:val="16"/>
            </w:rPr>
            <w:t>Lg / La Ronda – Tol</w:t>
          </w:r>
        </w:p>
        <w:p w:rsidR="009526A6" w:rsidRPr="007F7B5D" w:rsidRDefault="009526A6" w:rsidP="009526A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A4166D">
            <w:rPr>
              <w:rFonts w:ascii="Arial" w:hAnsi="Arial" w:cs="Arial"/>
              <w:color w:val="00B050"/>
              <w:sz w:val="16"/>
              <w:szCs w:val="16"/>
            </w:rPr>
            <w:t>http://www.lugardelperro.es</w:t>
          </w:r>
        </w:p>
      </w:tc>
      <w:tc>
        <w:tcPr>
          <w:tcW w:w="4762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Sinespaciad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62E" w:rsidRDefault="00A6162E" w:rsidP="00650259">
      <w:pPr>
        <w:spacing w:after="0" w:line="240" w:lineRule="auto"/>
      </w:pPr>
      <w:r>
        <w:separator/>
      </w:r>
    </w:p>
  </w:footnote>
  <w:footnote w:type="continuationSeparator" w:id="0">
    <w:p w:rsidR="00A6162E" w:rsidRDefault="00A6162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736" w:rsidRDefault="001E4736">
    <w:pPr>
      <w:pStyle w:val="Encabezado"/>
      <w:jc w:val="center"/>
      <w:rPr>
        <w:color w:val="549E39" w:themeColor="accent1"/>
        <w:sz w:val="20"/>
      </w:rPr>
    </w:pPr>
  </w:p>
  <w:p w:rsidR="001E4736" w:rsidRDefault="001E4736">
    <w:pPr>
      <w:pStyle w:val="Encabezado"/>
      <w:jc w:val="center"/>
      <w:rPr>
        <w:caps/>
        <w:color w:val="549E39" w:themeColor="accent1"/>
      </w:rPr>
    </w:pPr>
    <w:r>
      <w:rPr>
        <w:caps/>
        <w:color w:val="549E39" w:themeColor="accent1"/>
      </w:rPr>
      <w:t xml:space="preserve"> </w:t>
    </w:r>
    <w:sdt>
      <w:sdtPr>
        <w:rPr>
          <w:caps/>
          <w:color w:val="549E39" w:themeColor="accent1"/>
        </w:rPr>
        <w:alias w:val="Título"/>
        <w:tag w:val=""/>
        <w:id w:val="-1954942076"/>
        <w:placeholder>
          <w:docPart w:val="7986D7D5A1AD411D97FFB8F2E42FE0E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caps/>
            <w:color w:val="549E39" w:themeColor="accent1"/>
          </w:rPr>
          <w:t>FICHA DEL PERR@</w:t>
        </w:r>
      </w:sdtContent>
    </w:sdt>
  </w:p>
  <w:p w:rsidR="00650259" w:rsidRPr="0090596C" w:rsidRDefault="00650259" w:rsidP="0090596C">
    <w:pPr>
      <w:pStyle w:val="Sinespaci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320"/>
    <w:rsid w:val="000456E1"/>
    <w:rsid w:val="00052382"/>
    <w:rsid w:val="0006568A"/>
    <w:rsid w:val="00076F0F"/>
    <w:rsid w:val="00084253"/>
    <w:rsid w:val="000A1320"/>
    <w:rsid w:val="000D1F49"/>
    <w:rsid w:val="001474AF"/>
    <w:rsid w:val="001727CA"/>
    <w:rsid w:val="001E4736"/>
    <w:rsid w:val="00232C2D"/>
    <w:rsid w:val="002928D0"/>
    <w:rsid w:val="002C56E6"/>
    <w:rsid w:val="00361E11"/>
    <w:rsid w:val="003A76F5"/>
    <w:rsid w:val="003B4744"/>
    <w:rsid w:val="003E284D"/>
    <w:rsid w:val="003F0847"/>
    <w:rsid w:val="0040090B"/>
    <w:rsid w:val="0046302A"/>
    <w:rsid w:val="00487D2D"/>
    <w:rsid w:val="004A3F92"/>
    <w:rsid w:val="004D4002"/>
    <w:rsid w:val="004D5D62"/>
    <w:rsid w:val="004E6BA2"/>
    <w:rsid w:val="005112D0"/>
    <w:rsid w:val="00561AB5"/>
    <w:rsid w:val="00577E06"/>
    <w:rsid w:val="00590C78"/>
    <w:rsid w:val="00595906"/>
    <w:rsid w:val="005A3BF7"/>
    <w:rsid w:val="005B2811"/>
    <w:rsid w:val="005E4DC8"/>
    <w:rsid w:val="005F2035"/>
    <w:rsid w:val="005F7990"/>
    <w:rsid w:val="00620642"/>
    <w:rsid w:val="0063739C"/>
    <w:rsid w:val="00650259"/>
    <w:rsid w:val="00691715"/>
    <w:rsid w:val="00736E4D"/>
    <w:rsid w:val="00770F25"/>
    <w:rsid w:val="007A35A8"/>
    <w:rsid w:val="007B0A85"/>
    <w:rsid w:val="007C6A52"/>
    <w:rsid w:val="007F7B5D"/>
    <w:rsid w:val="0082043E"/>
    <w:rsid w:val="00836129"/>
    <w:rsid w:val="00846B94"/>
    <w:rsid w:val="008E203A"/>
    <w:rsid w:val="0090596C"/>
    <w:rsid w:val="0091229C"/>
    <w:rsid w:val="0091789E"/>
    <w:rsid w:val="00940E73"/>
    <w:rsid w:val="009526A6"/>
    <w:rsid w:val="0098597D"/>
    <w:rsid w:val="009D02B8"/>
    <w:rsid w:val="009F619A"/>
    <w:rsid w:val="009F6DDE"/>
    <w:rsid w:val="00A370A8"/>
    <w:rsid w:val="00A4166D"/>
    <w:rsid w:val="00A56098"/>
    <w:rsid w:val="00A6162E"/>
    <w:rsid w:val="00AE63B7"/>
    <w:rsid w:val="00AF5D05"/>
    <w:rsid w:val="00BD4753"/>
    <w:rsid w:val="00BD5CB1"/>
    <w:rsid w:val="00BE62EE"/>
    <w:rsid w:val="00C003BA"/>
    <w:rsid w:val="00C34B56"/>
    <w:rsid w:val="00C46878"/>
    <w:rsid w:val="00CB4A51"/>
    <w:rsid w:val="00CD4532"/>
    <w:rsid w:val="00CD47B0"/>
    <w:rsid w:val="00CD70CE"/>
    <w:rsid w:val="00CE6104"/>
    <w:rsid w:val="00CE7918"/>
    <w:rsid w:val="00CF7381"/>
    <w:rsid w:val="00D16163"/>
    <w:rsid w:val="00D2468C"/>
    <w:rsid w:val="00DB3FAD"/>
    <w:rsid w:val="00DE07C1"/>
    <w:rsid w:val="00E139C4"/>
    <w:rsid w:val="00E56052"/>
    <w:rsid w:val="00E61C09"/>
    <w:rsid w:val="00E677FE"/>
    <w:rsid w:val="00E74897"/>
    <w:rsid w:val="00EB3B58"/>
    <w:rsid w:val="00EC7359"/>
    <w:rsid w:val="00ED503B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B56"/>
  </w:style>
  <w:style w:type="paragraph" w:styleId="Ttulo1">
    <w:name w:val="heading 1"/>
    <w:basedOn w:val="Normal"/>
    <w:next w:val="Normal"/>
    <w:link w:val="Ttulo1Car"/>
    <w:uiPriority w:val="9"/>
    <w:qFormat/>
    <w:rsid w:val="00C34B56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4B56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34B56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34B56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34B56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34B56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34B56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34B5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34B5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34B56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34B56"/>
    <w:rPr>
      <w:caps/>
      <w:spacing w:val="15"/>
      <w:shd w:val="clear" w:color="auto" w:fill="DAEFD3" w:themeFill="accent1" w:themeFillTint="33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C34B56"/>
    <w:rPr>
      <w:caps/>
      <w:color w:val="294E1C" w:themeColor="accent1" w:themeShade="7F"/>
      <w:spacing w:val="15"/>
    </w:rPr>
  </w:style>
  <w:style w:type="paragraph" w:styleId="TD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4AB5C4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4AB5C4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6B9F25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uiPriority w:val="1"/>
    <w:qFormat/>
    <w:rsid w:val="00C34B56"/>
    <w:pPr>
      <w:spacing w:after="0" w:line="240" w:lineRule="auto"/>
    </w:pPr>
  </w:style>
  <w:style w:type="paragraph" w:styleId="Puesto">
    <w:name w:val="Title"/>
    <w:basedOn w:val="Normal"/>
    <w:next w:val="Normal"/>
    <w:link w:val="PuestoCar"/>
    <w:uiPriority w:val="10"/>
    <w:qFormat/>
    <w:rsid w:val="00C34B56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C34B56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34B56"/>
    <w:rPr>
      <w:caps/>
      <w:color w:val="3E762A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34B56"/>
    <w:rPr>
      <w:caps/>
      <w:color w:val="3E762A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34B56"/>
    <w:rPr>
      <w:caps/>
      <w:color w:val="3E762A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34B56"/>
    <w:rPr>
      <w:caps/>
      <w:color w:val="3E762A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34B56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34B56"/>
    <w:rPr>
      <w:i/>
      <w:iCs/>
      <w:caps/>
      <w:spacing w:val="10"/>
      <w:sz w:val="18"/>
      <w:szCs w:val="18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BA6906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Ttulodellibro">
    <w:name w:val="Book Title"/>
    <w:uiPriority w:val="33"/>
    <w:qFormat/>
    <w:rsid w:val="00C34B56"/>
    <w:rPr>
      <w:b/>
      <w:bCs/>
      <w:i/>
      <w:iCs/>
      <w:spacing w:val="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34B56"/>
    <w:pPr>
      <w:outlineLvl w:val="9"/>
    </w:p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34B56"/>
    <w:rPr>
      <w:b/>
      <w:bCs/>
      <w:color w:val="3E762A" w:themeColor="accent1" w:themeShade="BF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C34B5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C34B56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C34B56"/>
    <w:rPr>
      <w:b/>
      <w:bCs/>
    </w:rPr>
  </w:style>
  <w:style w:type="character" w:styleId="nfasis">
    <w:name w:val="Emphasis"/>
    <w:uiPriority w:val="20"/>
    <w:qFormat/>
    <w:rsid w:val="00C34B56"/>
    <w:rPr>
      <w:caps/>
      <w:color w:val="294E1C" w:themeColor="accent1" w:themeShade="7F"/>
      <w:spacing w:val="5"/>
    </w:rPr>
  </w:style>
  <w:style w:type="paragraph" w:styleId="Cita">
    <w:name w:val="Quote"/>
    <w:basedOn w:val="Normal"/>
    <w:next w:val="Normal"/>
    <w:link w:val="CitaCar"/>
    <w:uiPriority w:val="29"/>
    <w:qFormat/>
    <w:rsid w:val="00C34B56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34B56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34B56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34B56"/>
    <w:rPr>
      <w:color w:val="549E39" w:themeColor="accent1"/>
      <w:sz w:val="24"/>
      <w:szCs w:val="24"/>
    </w:rPr>
  </w:style>
  <w:style w:type="character" w:styleId="nfasissutil">
    <w:name w:val="Subtle Emphasis"/>
    <w:uiPriority w:val="19"/>
    <w:qFormat/>
    <w:rsid w:val="00C34B56"/>
    <w:rPr>
      <w:i/>
      <w:iCs/>
      <w:color w:val="294E1C" w:themeColor="accent1" w:themeShade="7F"/>
    </w:rPr>
  </w:style>
  <w:style w:type="character" w:styleId="nfasisintenso">
    <w:name w:val="Intense Emphasis"/>
    <w:uiPriority w:val="21"/>
    <w:qFormat/>
    <w:rsid w:val="00C34B56"/>
    <w:rPr>
      <w:b/>
      <w:bCs/>
      <w:caps/>
      <w:color w:val="294E1C" w:themeColor="accent1" w:themeShade="7F"/>
      <w:spacing w:val="10"/>
    </w:rPr>
  </w:style>
  <w:style w:type="character" w:styleId="Referenciasutil">
    <w:name w:val="Subtle Reference"/>
    <w:uiPriority w:val="31"/>
    <w:qFormat/>
    <w:rsid w:val="00C34B56"/>
    <w:rPr>
      <w:b/>
      <w:bCs/>
      <w:color w:val="549E39" w:themeColor="accent1"/>
    </w:rPr>
  </w:style>
  <w:style w:type="character" w:styleId="Referenciaintensa">
    <w:name w:val="Intense Reference"/>
    <w:uiPriority w:val="32"/>
    <w:qFormat/>
    <w:rsid w:val="00C34B56"/>
    <w:rPr>
      <w:b/>
      <w:bCs/>
      <w:i/>
      <w:iCs/>
      <w:caps/>
      <w:color w:val="549E39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copilaci&#243;n%20para%20directorio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7153FFCAC2B40BE88C9D5CAAC9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79DDF-5A2B-4BD9-946F-4E3681D73EB2}"/>
      </w:docPartPr>
      <w:docPartBody>
        <w:p w:rsidR="00000000" w:rsidRDefault="004936F2" w:rsidP="004936F2">
          <w:pPr>
            <w:pStyle w:val="77153FFCAC2B40BE88C9D5CAAC94C1515"/>
          </w:pPr>
          <w:r>
            <w:rPr>
              <w:lang w:bidi="es-ES"/>
            </w:rPr>
            <w:t>DATOS del PERR@</w:t>
          </w:r>
        </w:p>
      </w:docPartBody>
    </w:docPart>
    <w:docPart>
      <w:docPartPr>
        <w:name w:val="85F0E531E417429F85EEBD5071F2C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44564-5CBD-4639-8844-8378F71C22C4}"/>
      </w:docPartPr>
      <w:docPartBody>
        <w:p w:rsidR="00000000" w:rsidRDefault="004936F2" w:rsidP="004936F2">
          <w:pPr>
            <w:pStyle w:val="85F0E531E417429F85EEBD5071F2C2FE5"/>
          </w:pPr>
          <w:r w:rsidRPr="004E6BA2">
            <w:rPr>
              <w:lang w:bidi="es-ES"/>
            </w:rPr>
            <w:t>Nombre</w:t>
          </w:r>
        </w:p>
      </w:docPartBody>
    </w:docPart>
    <w:docPart>
      <w:docPartPr>
        <w:name w:val="7986D7D5A1AD411D97FFB8F2E42FE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12CEF-BAF9-4FB4-A739-0D986790665B}"/>
      </w:docPartPr>
      <w:docPartBody>
        <w:p w:rsidR="00000000" w:rsidRDefault="004936F2" w:rsidP="004936F2">
          <w:pPr>
            <w:pStyle w:val="7986D7D5A1AD411D97FFB8F2E42FE0E95"/>
          </w:pPr>
          <w:r w:rsidRPr="007F7B5D">
            <w:rPr>
              <w:rStyle w:val="PiedepginaCar"/>
              <w:lang w:bidi="es-ES"/>
            </w:rPr>
            <w:t xml:space="preserve">Haga doble clic en el pie de página para colocar el nombre de la escuela </w:t>
          </w:r>
          <w:r w:rsidRPr="007F7B5D">
            <w:rPr>
              <w:rStyle w:val="PiedepginaCar"/>
              <w:lang w:bidi="es-ES"/>
            </w:rPr>
            <w:br/>
            <w:t>aquí y actualizar el logotipo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6F2"/>
    <w:rsid w:val="004936F2"/>
    <w:rsid w:val="0058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7153FFCAC2B40BE88C9D5CAAC94C151">
    <w:name w:val="77153FFCAC2B40BE88C9D5CAAC94C151"/>
  </w:style>
  <w:style w:type="paragraph" w:customStyle="1" w:styleId="85F0E531E417429F85EEBD5071F2C2FE">
    <w:name w:val="85F0E531E417429F85EEBD5071F2C2FE"/>
  </w:style>
  <w:style w:type="paragraph" w:customStyle="1" w:styleId="BD30186928B741A49338650FC757FF68">
    <w:name w:val="BD30186928B741A49338650FC757FF68"/>
  </w:style>
  <w:style w:type="paragraph" w:customStyle="1" w:styleId="DFBF485AD8334AEE892F3148AC2FF277">
    <w:name w:val="DFBF485AD8334AEE892F3148AC2FF277"/>
  </w:style>
  <w:style w:type="paragraph" w:customStyle="1" w:styleId="E8B2FDBE2C6C4C659F889F2240F28341">
    <w:name w:val="E8B2FDBE2C6C4C659F889F2240F28341"/>
  </w:style>
  <w:style w:type="paragraph" w:customStyle="1" w:styleId="C7B3F8717A2540B0A665BA6570671912">
    <w:name w:val="C7B3F8717A2540B0A665BA6570671912"/>
  </w:style>
  <w:style w:type="paragraph" w:customStyle="1" w:styleId="DD31DCDD00C849CFA6D6FB01CCCABFFF">
    <w:name w:val="DD31DCDD00C849CFA6D6FB01CCCABFFF"/>
  </w:style>
  <w:style w:type="paragraph" w:customStyle="1" w:styleId="B192D0824B924A15B7CA54EF6B407845">
    <w:name w:val="B192D0824B924A15B7CA54EF6B407845"/>
  </w:style>
  <w:style w:type="paragraph" w:customStyle="1" w:styleId="BB9FFBA61F834D0A8213596B1E669AFD">
    <w:name w:val="BB9FFBA61F834D0A8213596B1E669AFD"/>
  </w:style>
  <w:style w:type="paragraph" w:customStyle="1" w:styleId="CA8ADBB40D6941FCB68165F66678A978">
    <w:name w:val="CA8ADBB40D6941FCB68165F66678A978"/>
  </w:style>
  <w:style w:type="paragraph" w:customStyle="1" w:styleId="B8AB5E9CFD0B41E497C8AD6A58561791">
    <w:name w:val="B8AB5E9CFD0B41E497C8AD6A58561791"/>
  </w:style>
  <w:style w:type="paragraph" w:customStyle="1" w:styleId="4ECFA9B367D74979A3CE81205CB3F109">
    <w:name w:val="4ECFA9B367D74979A3CE81205CB3F109"/>
  </w:style>
  <w:style w:type="paragraph" w:customStyle="1" w:styleId="F8E0819B99C144F380954028524FD25D">
    <w:name w:val="F8E0819B99C144F380954028524FD25D"/>
  </w:style>
  <w:style w:type="paragraph" w:customStyle="1" w:styleId="73C1DAF5BB5545158DF18DE045E60F81">
    <w:name w:val="73C1DAF5BB5545158DF18DE045E60F81"/>
  </w:style>
  <w:style w:type="paragraph" w:customStyle="1" w:styleId="4270FDB0BAAE4FB28678DC4266325FBC">
    <w:name w:val="4270FDB0BAAE4FB28678DC4266325FBC"/>
  </w:style>
  <w:style w:type="paragraph" w:customStyle="1" w:styleId="BB23903D22574F7E844EC10CE6D84C8E">
    <w:name w:val="BB23903D22574F7E844EC10CE6D84C8E"/>
  </w:style>
  <w:style w:type="character" w:styleId="Textodelmarcadordeposicin">
    <w:name w:val="Placeholder Text"/>
    <w:basedOn w:val="Fuentedeprrafopredeter"/>
    <w:uiPriority w:val="99"/>
    <w:semiHidden/>
    <w:rsid w:val="004936F2"/>
    <w:rPr>
      <w:color w:val="808080"/>
    </w:rPr>
  </w:style>
  <w:style w:type="paragraph" w:customStyle="1" w:styleId="B5BBEE23F1A94E9EAA1087FEA0615FC5">
    <w:name w:val="B5BBEE23F1A94E9EAA1087FEA0615FC5"/>
  </w:style>
  <w:style w:type="paragraph" w:customStyle="1" w:styleId="BB8CD6C6F9164043A3025AF4E84FC624">
    <w:name w:val="BB8CD6C6F9164043A3025AF4E84FC624"/>
  </w:style>
  <w:style w:type="paragraph" w:customStyle="1" w:styleId="4BA7A5B4CCCF4794AE7C067F762587E4">
    <w:name w:val="4BA7A5B4CCCF4794AE7C067F762587E4"/>
  </w:style>
  <w:style w:type="paragraph" w:customStyle="1" w:styleId="295E7DC1B62A4B0FAC78C25E79C97828">
    <w:name w:val="295E7DC1B62A4B0FAC78C25E79C97828"/>
  </w:style>
  <w:style w:type="paragraph" w:customStyle="1" w:styleId="4B939461B8504B56848D3333D382A576">
    <w:name w:val="4B939461B8504B56848D3333D382A576"/>
  </w:style>
  <w:style w:type="paragraph" w:customStyle="1" w:styleId="64F64CD83AC84F98AB1619E288CE5BEE">
    <w:name w:val="64F64CD83AC84F98AB1619E288CE5BEE"/>
  </w:style>
  <w:style w:type="paragraph" w:customStyle="1" w:styleId="4BCBB49AC1F140598FC72CB4110B63E9">
    <w:name w:val="4BCBB49AC1F140598FC72CB4110B63E9"/>
  </w:style>
  <w:style w:type="paragraph" w:customStyle="1" w:styleId="F2A4E94110CF421B838E63E70B69410A">
    <w:name w:val="F2A4E94110CF421B838E63E70B69410A"/>
    <w:rsid w:val="004936F2"/>
  </w:style>
  <w:style w:type="paragraph" w:customStyle="1" w:styleId="7986D7D5A1AD411D97FFB8F2E42FE0E9">
    <w:name w:val="7986D7D5A1AD411D97FFB8F2E42FE0E9"/>
    <w:rsid w:val="004936F2"/>
  </w:style>
  <w:style w:type="paragraph" w:customStyle="1" w:styleId="2CB6D6C5969C4F66B74A276E61272CB2">
    <w:name w:val="2CB6D6C5969C4F66B74A276E61272CB2"/>
    <w:rsid w:val="004936F2"/>
  </w:style>
  <w:style w:type="paragraph" w:customStyle="1" w:styleId="8209764B5B6D4BBEA5CF6D6A5CB4C121">
    <w:name w:val="8209764B5B6D4BBEA5CF6D6A5CB4C121"/>
    <w:rsid w:val="004936F2"/>
  </w:style>
  <w:style w:type="paragraph" w:customStyle="1" w:styleId="D1348958BB7743CA91F74DAABCF713CC">
    <w:name w:val="D1348958BB7743CA91F74DAABCF713CC"/>
    <w:rsid w:val="004936F2"/>
  </w:style>
  <w:style w:type="paragraph" w:customStyle="1" w:styleId="4F09F1B2084648DF8681E2C19D892BFF">
    <w:name w:val="4F09F1B2084648DF8681E2C19D892BFF"/>
    <w:rsid w:val="004936F2"/>
  </w:style>
  <w:style w:type="paragraph" w:customStyle="1" w:styleId="DDA9CE754EAE4929B3639118E5EB3B93">
    <w:name w:val="DDA9CE754EAE4929B3639118E5EB3B93"/>
    <w:rsid w:val="004936F2"/>
  </w:style>
  <w:style w:type="paragraph" w:customStyle="1" w:styleId="6F3E234A9FB14F6DB5234D79DBB25175">
    <w:name w:val="6F3E234A9FB14F6DB5234D79DBB25175"/>
    <w:rsid w:val="004936F2"/>
  </w:style>
  <w:style w:type="paragraph" w:customStyle="1" w:styleId="9C266F18B83A4AA48770CA8142F014B8">
    <w:name w:val="9C266F18B83A4AA48770CA8142F014B8"/>
    <w:rsid w:val="004936F2"/>
  </w:style>
  <w:style w:type="paragraph" w:customStyle="1" w:styleId="4481BE4CCE6D4DCCAB2E4283D66EBF31">
    <w:name w:val="4481BE4CCE6D4DCCAB2E4283D66EBF31"/>
    <w:rsid w:val="004936F2"/>
  </w:style>
  <w:style w:type="paragraph" w:customStyle="1" w:styleId="35C6ACDBBCEF42BEBC8B5FAF924A2097">
    <w:name w:val="35C6ACDBBCEF42BEBC8B5FAF924A2097"/>
    <w:rsid w:val="004936F2"/>
  </w:style>
  <w:style w:type="paragraph" w:customStyle="1" w:styleId="95FAC0047F5E4D9F8B6FEBD860BAC616">
    <w:name w:val="95FAC0047F5E4D9F8B6FEBD860BAC616"/>
    <w:rsid w:val="004936F2"/>
  </w:style>
  <w:style w:type="paragraph" w:customStyle="1" w:styleId="559F1B1AC8434D748E0FA06132D1D548">
    <w:name w:val="559F1B1AC8434D748E0FA06132D1D548"/>
    <w:rsid w:val="004936F2"/>
  </w:style>
  <w:style w:type="paragraph" w:customStyle="1" w:styleId="2176A5533EB14DAD9930C715AC5A2466">
    <w:name w:val="2176A5533EB14DAD9930C715AC5A2466"/>
    <w:rsid w:val="004936F2"/>
  </w:style>
  <w:style w:type="paragraph" w:customStyle="1" w:styleId="E53D6C11CBD74944A97A4D562CBC8E55">
    <w:name w:val="E53D6C11CBD74944A97A4D562CBC8E55"/>
    <w:rsid w:val="004936F2"/>
  </w:style>
  <w:style w:type="paragraph" w:customStyle="1" w:styleId="137E528B410C4E97967E09E5909AD681">
    <w:name w:val="137E528B410C4E97967E09E5909AD681"/>
    <w:rsid w:val="004936F2"/>
  </w:style>
  <w:style w:type="paragraph" w:customStyle="1" w:styleId="199F03FB12EB43D2A60B7ABB5BE54FB6">
    <w:name w:val="199F03FB12EB43D2A60B7ABB5BE54FB6"/>
    <w:rsid w:val="004936F2"/>
  </w:style>
  <w:style w:type="paragraph" w:customStyle="1" w:styleId="878AE8B1CFF242548D8DA1F199E43647">
    <w:name w:val="878AE8B1CFF242548D8DA1F199E43647"/>
    <w:rsid w:val="004936F2"/>
  </w:style>
  <w:style w:type="paragraph" w:customStyle="1" w:styleId="6139C9846A0140EDA73D1DE048855618">
    <w:name w:val="6139C9846A0140EDA73D1DE048855618"/>
    <w:rsid w:val="004936F2"/>
  </w:style>
  <w:style w:type="paragraph" w:customStyle="1" w:styleId="8CDDB0DBACF5414D8EBD9DE47A36C73B">
    <w:name w:val="8CDDB0DBACF5414D8EBD9DE47A36C73B"/>
    <w:rsid w:val="004936F2"/>
  </w:style>
  <w:style w:type="paragraph" w:customStyle="1" w:styleId="59BF21F9DD7E4C22AC26D69031DD02FF">
    <w:name w:val="59BF21F9DD7E4C22AC26D69031DD02FF"/>
    <w:rsid w:val="004936F2"/>
  </w:style>
  <w:style w:type="paragraph" w:customStyle="1" w:styleId="FEB1558734104C41A36FECDD60F740D9">
    <w:name w:val="FEB1558734104C41A36FECDD60F740D9"/>
    <w:rsid w:val="004936F2"/>
  </w:style>
  <w:style w:type="paragraph" w:customStyle="1" w:styleId="27A52259993E42709C5F731C583E60CC">
    <w:name w:val="27A52259993E42709C5F731C583E60CC"/>
    <w:rsid w:val="004936F2"/>
  </w:style>
  <w:style w:type="paragraph" w:customStyle="1" w:styleId="F0C2908B69D34C4B98D4632DC51AB996">
    <w:name w:val="F0C2908B69D34C4B98D4632DC51AB996"/>
    <w:rsid w:val="004936F2"/>
  </w:style>
  <w:style w:type="paragraph" w:customStyle="1" w:styleId="ECD6C36CFBC74368B8EB72AAFEFE5BA3">
    <w:name w:val="ECD6C36CFBC74368B8EB72AAFEFE5BA3"/>
    <w:rsid w:val="004936F2"/>
  </w:style>
  <w:style w:type="paragraph" w:customStyle="1" w:styleId="6BC669420133453B8D154F338A74F42C">
    <w:name w:val="6BC669420133453B8D154F338A74F42C"/>
    <w:rsid w:val="004936F2"/>
  </w:style>
  <w:style w:type="paragraph" w:customStyle="1" w:styleId="95975856B6D74D2A9049CCB89093D617">
    <w:name w:val="95975856B6D74D2A9049CCB89093D617"/>
    <w:rsid w:val="004936F2"/>
  </w:style>
  <w:style w:type="paragraph" w:customStyle="1" w:styleId="BFEF0087E27C4B7195F6590FF7953E88">
    <w:name w:val="BFEF0087E27C4B7195F6590FF7953E88"/>
    <w:rsid w:val="004936F2"/>
  </w:style>
  <w:style w:type="paragraph" w:customStyle="1" w:styleId="19D9D51105BB4A6286BCCFC7AEFE6E14">
    <w:name w:val="19D9D51105BB4A6286BCCFC7AEFE6E14"/>
    <w:rsid w:val="004936F2"/>
  </w:style>
  <w:style w:type="paragraph" w:customStyle="1" w:styleId="C7F5070202124A63B5DA3EFD812665BF">
    <w:name w:val="C7F5070202124A63B5DA3EFD812665BF"/>
    <w:rsid w:val="004936F2"/>
  </w:style>
  <w:style w:type="paragraph" w:customStyle="1" w:styleId="5C1D69FC532549ACA581DEE859CC9196">
    <w:name w:val="5C1D69FC532549ACA581DEE859CC9196"/>
    <w:rsid w:val="004936F2"/>
  </w:style>
  <w:style w:type="paragraph" w:customStyle="1" w:styleId="AC38EA099F714AF7A32CBF1286DC2EFB">
    <w:name w:val="AC38EA099F714AF7A32CBF1286DC2EFB"/>
    <w:rsid w:val="004936F2"/>
  </w:style>
  <w:style w:type="paragraph" w:customStyle="1" w:styleId="291B44F821F447C28B76B3B3EF9D5706">
    <w:name w:val="291B44F821F447C28B76B3B3EF9D5706"/>
    <w:rsid w:val="004936F2"/>
  </w:style>
  <w:style w:type="paragraph" w:customStyle="1" w:styleId="911C8CF50EFA448F8D3E5085EDE54A1E">
    <w:name w:val="911C8CF50EFA448F8D3E5085EDE54A1E"/>
    <w:rsid w:val="004936F2"/>
  </w:style>
  <w:style w:type="paragraph" w:customStyle="1" w:styleId="B3EF81E0A7B14827BB3F902206B37DEF">
    <w:name w:val="B3EF81E0A7B14827BB3F902206B37DEF"/>
    <w:rsid w:val="004936F2"/>
  </w:style>
  <w:style w:type="paragraph" w:customStyle="1" w:styleId="D9421B9A046749C58D5DE8992DDAD234">
    <w:name w:val="D9421B9A046749C58D5DE8992DDAD234"/>
    <w:rsid w:val="004936F2"/>
  </w:style>
  <w:style w:type="paragraph" w:customStyle="1" w:styleId="69624BDEC60349A58565654E72C5945C">
    <w:name w:val="69624BDEC60349A58565654E72C5945C"/>
    <w:rsid w:val="004936F2"/>
  </w:style>
  <w:style w:type="paragraph" w:customStyle="1" w:styleId="D84B71F7B5FA4478A3923DA7CF6D8341">
    <w:name w:val="D84B71F7B5FA4478A3923DA7CF6D8341"/>
    <w:rsid w:val="004936F2"/>
  </w:style>
  <w:style w:type="paragraph" w:customStyle="1" w:styleId="B7DA1D895F3A461AAA66C9280843A80C">
    <w:name w:val="B7DA1D895F3A461AAA66C9280843A80C"/>
    <w:rsid w:val="004936F2"/>
  </w:style>
  <w:style w:type="paragraph" w:customStyle="1" w:styleId="092F1055A0D34F72A62C4D56D4184ED3">
    <w:name w:val="092F1055A0D34F72A62C4D56D4184ED3"/>
    <w:rsid w:val="004936F2"/>
  </w:style>
  <w:style w:type="paragraph" w:customStyle="1" w:styleId="C5EFDD7F602D456C88A343267E2EB89B">
    <w:name w:val="C5EFDD7F602D456C88A343267E2EB89B"/>
    <w:rsid w:val="004936F2"/>
  </w:style>
  <w:style w:type="paragraph" w:customStyle="1" w:styleId="E0115E5FF4AF4E339A3CFD0611BC760D">
    <w:name w:val="E0115E5FF4AF4E339A3CFD0611BC760D"/>
    <w:rsid w:val="004936F2"/>
  </w:style>
  <w:style w:type="paragraph" w:customStyle="1" w:styleId="2015E4B3C73E4696BF06671AA11D041F">
    <w:name w:val="2015E4B3C73E4696BF06671AA11D041F"/>
    <w:rsid w:val="004936F2"/>
  </w:style>
  <w:style w:type="paragraph" w:customStyle="1" w:styleId="F69B737E489A4A7F80ECA7C78BBA41C1">
    <w:name w:val="F69B737E489A4A7F80ECA7C78BBA41C1"/>
    <w:rsid w:val="004936F2"/>
  </w:style>
  <w:style w:type="paragraph" w:customStyle="1" w:styleId="30B9EEF1B37F4AE7B3E0ADEA39FE167D">
    <w:name w:val="30B9EEF1B37F4AE7B3E0ADEA39FE167D"/>
    <w:rsid w:val="004936F2"/>
  </w:style>
  <w:style w:type="paragraph" w:customStyle="1" w:styleId="77E6867123144D93818A0B357342FCA1">
    <w:name w:val="77E6867123144D93818A0B357342FCA1"/>
    <w:rsid w:val="004936F2"/>
  </w:style>
  <w:style w:type="paragraph" w:customStyle="1" w:styleId="CA728763312346C985E39FED79B55F18">
    <w:name w:val="CA728763312346C985E39FED79B55F18"/>
    <w:rsid w:val="004936F2"/>
  </w:style>
  <w:style w:type="paragraph" w:customStyle="1" w:styleId="1DB057CD0AF54AFC9CD4E06351DE19E6">
    <w:name w:val="1DB057CD0AF54AFC9CD4E06351DE19E6"/>
    <w:rsid w:val="004936F2"/>
  </w:style>
  <w:style w:type="paragraph" w:customStyle="1" w:styleId="F9F24153DF3E4BEBBECCCB7AA61F32BE">
    <w:name w:val="F9F24153DF3E4BEBBECCCB7AA61F32BE"/>
    <w:rsid w:val="004936F2"/>
  </w:style>
  <w:style w:type="paragraph" w:customStyle="1" w:styleId="EBFA4517542A460696A68353A367DA95">
    <w:name w:val="EBFA4517542A460696A68353A367DA95"/>
    <w:rsid w:val="004936F2"/>
  </w:style>
  <w:style w:type="paragraph" w:customStyle="1" w:styleId="8D679316CD3F4B6FA97E4CAEE69A25E8">
    <w:name w:val="8D679316CD3F4B6FA97E4CAEE69A25E8"/>
    <w:rsid w:val="004936F2"/>
  </w:style>
  <w:style w:type="paragraph" w:customStyle="1" w:styleId="1901A935AE084F15832094231A99C4E2">
    <w:name w:val="1901A935AE084F15832094231A99C4E2"/>
    <w:rsid w:val="004936F2"/>
  </w:style>
  <w:style w:type="paragraph" w:customStyle="1" w:styleId="609345ED5D414898A19B0DA7FF432E65">
    <w:name w:val="609345ED5D414898A19B0DA7FF432E65"/>
    <w:rsid w:val="004936F2"/>
  </w:style>
  <w:style w:type="paragraph" w:customStyle="1" w:styleId="2AE474C76F7D4EBAA261D218054B905D">
    <w:name w:val="2AE474C76F7D4EBAA261D218054B905D"/>
    <w:rsid w:val="004936F2"/>
  </w:style>
  <w:style w:type="paragraph" w:customStyle="1" w:styleId="4EC5EE60B2AA4081A273C2ECBA939CD9">
    <w:name w:val="4EC5EE60B2AA4081A273C2ECBA939CD9"/>
    <w:rsid w:val="004936F2"/>
  </w:style>
  <w:style w:type="paragraph" w:customStyle="1" w:styleId="04810D437FB849C8A9E2D651A8E020A5">
    <w:name w:val="04810D437FB849C8A9E2D651A8E020A5"/>
    <w:rsid w:val="004936F2"/>
  </w:style>
  <w:style w:type="paragraph" w:customStyle="1" w:styleId="372C713404A6446F907185EB53CEC204">
    <w:name w:val="372C713404A6446F907185EB53CEC204"/>
    <w:rsid w:val="004936F2"/>
  </w:style>
  <w:style w:type="paragraph" w:customStyle="1" w:styleId="E7476D9AFA8A4256B39A293B10564143">
    <w:name w:val="E7476D9AFA8A4256B39A293B10564143"/>
    <w:rsid w:val="004936F2"/>
  </w:style>
  <w:style w:type="paragraph" w:customStyle="1" w:styleId="44500BCFCF694E0C9DAD190845F6CC9A">
    <w:name w:val="44500BCFCF694E0C9DAD190845F6CC9A"/>
    <w:rsid w:val="004936F2"/>
  </w:style>
  <w:style w:type="paragraph" w:customStyle="1" w:styleId="D834971F17C84C089DFC1B473DD42B1E">
    <w:name w:val="D834971F17C84C089DFC1B473DD42B1E"/>
    <w:rsid w:val="004936F2"/>
  </w:style>
  <w:style w:type="paragraph" w:customStyle="1" w:styleId="52DDD1F5A26C4ABEAC13633AC6EA69CB">
    <w:name w:val="52DDD1F5A26C4ABEAC13633AC6EA69CB"/>
    <w:rsid w:val="004936F2"/>
  </w:style>
  <w:style w:type="paragraph" w:customStyle="1" w:styleId="A913584310EC40D799F2D213750B76EE">
    <w:name w:val="A913584310EC40D799F2D213750B76EE"/>
    <w:rsid w:val="004936F2"/>
  </w:style>
  <w:style w:type="paragraph" w:customStyle="1" w:styleId="DAFF4E6089684AE7AEBDFD7A14D25D52">
    <w:name w:val="DAFF4E6089684AE7AEBDFD7A14D25D52"/>
    <w:rsid w:val="004936F2"/>
  </w:style>
  <w:style w:type="paragraph" w:customStyle="1" w:styleId="899BC1AE9C304AF6936744D5E91461C0">
    <w:name w:val="899BC1AE9C304AF6936744D5E91461C0"/>
    <w:rsid w:val="004936F2"/>
  </w:style>
  <w:style w:type="paragraph" w:customStyle="1" w:styleId="D1875BBE685C46A6A26B486B153772B3">
    <w:name w:val="D1875BBE685C46A6A26B486B153772B3"/>
    <w:rsid w:val="004936F2"/>
  </w:style>
  <w:style w:type="paragraph" w:customStyle="1" w:styleId="2BF240BBA82D4E1B80CC9F8615BBF038">
    <w:name w:val="2BF240BBA82D4E1B80CC9F8615BBF038"/>
    <w:rsid w:val="004936F2"/>
  </w:style>
  <w:style w:type="paragraph" w:customStyle="1" w:styleId="ABCC36FE11D94492BE2A63AC197B56FB">
    <w:name w:val="ABCC36FE11D94492BE2A63AC197B56FB"/>
    <w:rsid w:val="004936F2"/>
  </w:style>
  <w:style w:type="paragraph" w:customStyle="1" w:styleId="FD7C76CBF5ED4683873FBC50039EE5B3">
    <w:name w:val="FD7C76CBF5ED4683873FBC50039EE5B3"/>
    <w:rsid w:val="004936F2"/>
  </w:style>
  <w:style w:type="paragraph" w:customStyle="1" w:styleId="63F7C8E57C934BD69BFC9FB6E3447282">
    <w:name w:val="63F7C8E57C934BD69BFC9FB6E3447282"/>
    <w:rsid w:val="004936F2"/>
  </w:style>
  <w:style w:type="paragraph" w:customStyle="1" w:styleId="C8FE4A6197484CFA8234F93508302DE6">
    <w:name w:val="C8FE4A6197484CFA8234F93508302DE6"/>
    <w:rsid w:val="004936F2"/>
  </w:style>
  <w:style w:type="paragraph" w:customStyle="1" w:styleId="3C3C4755AD6F444FA7B097985CC8B822">
    <w:name w:val="3C3C4755AD6F444FA7B097985CC8B822"/>
    <w:rsid w:val="004936F2"/>
  </w:style>
  <w:style w:type="paragraph" w:customStyle="1" w:styleId="928E3B412CAD4D0E8011E9DE918C95E9">
    <w:name w:val="928E3B412CAD4D0E8011E9DE918C95E9"/>
    <w:rsid w:val="004936F2"/>
  </w:style>
  <w:style w:type="paragraph" w:customStyle="1" w:styleId="323DC860DA1C4D9C8526B82A885AAB19">
    <w:name w:val="323DC860DA1C4D9C8526B82A885AAB19"/>
    <w:rsid w:val="004936F2"/>
  </w:style>
  <w:style w:type="paragraph" w:customStyle="1" w:styleId="4B1F79E8080041869B5BDE548D299F4C">
    <w:name w:val="4B1F79E8080041869B5BDE548D299F4C"/>
    <w:rsid w:val="004936F2"/>
  </w:style>
  <w:style w:type="paragraph" w:customStyle="1" w:styleId="E5B1924566574448BDEC037D8CF62C76">
    <w:name w:val="E5B1924566574448BDEC037D8CF62C76"/>
    <w:rsid w:val="004936F2"/>
  </w:style>
  <w:style w:type="paragraph" w:customStyle="1" w:styleId="B9519DA3E55641A8BEF7EB70D9DA76C5">
    <w:name w:val="B9519DA3E55641A8BEF7EB70D9DA76C5"/>
    <w:rsid w:val="004936F2"/>
  </w:style>
  <w:style w:type="paragraph" w:customStyle="1" w:styleId="67423725D9E948D08A3A4E81AAD102EC">
    <w:name w:val="67423725D9E948D08A3A4E81AAD102EC"/>
    <w:rsid w:val="004936F2"/>
  </w:style>
  <w:style w:type="paragraph" w:customStyle="1" w:styleId="C485851D0B184F96AD851C5B93C19EC6">
    <w:name w:val="C485851D0B184F96AD851C5B93C19EC6"/>
    <w:rsid w:val="004936F2"/>
  </w:style>
  <w:style w:type="paragraph" w:customStyle="1" w:styleId="7DD5A1E684004561B39FCE1325B267D7">
    <w:name w:val="7DD5A1E684004561B39FCE1325B267D7"/>
    <w:rsid w:val="004936F2"/>
  </w:style>
  <w:style w:type="paragraph" w:customStyle="1" w:styleId="12EE5DF4B97343A58B94BFDC1F91DCA0">
    <w:name w:val="12EE5DF4B97343A58B94BFDC1F91DCA0"/>
    <w:rsid w:val="004936F2"/>
  </w:style>
  <w:style w:type="paragraph" w:customStyle="1" w:styleId="00BF6EB5A7B046F7AFEB360CA477515E">
    <w:name w:val="00BF6EB5A7B046F7AFEB360CA477515E"/>
    <w:rsid w:val="004936F2"/>
  </w:style>
  <w:style w:type="paragraph" w:customStyle="1" w:styleId="A67176A20C384A61A32E44E5CEEA9C01">
    <w:name w:val="A67176A20C384A61A32E44E5CEEA9C01"/>
    <w:rsid w:val="004936F2"/>
  </w:style>
  <w:style w:type="paragraph" w:customStyle="1" w:styleId="77153FFCAC2B40BE88C9D5CAAC94C1511">
    <w:name w:val="77153FFCAC2B40BE88C9D5CAAC94C1511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85F0E531E417429F85EEBD5071F2C2FE1">
    <w:name w:val="85F0E531E417429F85EEBD5071F2C2FE1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421B9A046749C58D5DE8992DDAD2341">
    <w:name w:val="D9421B9A046749C58D5DE8992DDAD2341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69624BDEC60349A58565654E72C5945C1">
    <w:name w:val="69624BDEC60349A58565654E72C5945C1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84B71F7B5FA4478A3923DA7CF6D83411">
    <w:name w:val="D84B71F7B5FA4478A3923DA7CF6D83411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7DA1D895F3A461AAA66C9280843A80C1">
    <w:name w:val="B7DA1D895F3A461AAA66C9280843A80C1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92F1055A0D34F72A62C4D56D4184ED31">
    <w:name w:val="092F1055A0D34F72A62C4D56D4184ED3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5EFDD7F602D456C88A343267E2EB89B1">
    <w:name w:val="C5EFDD7F602D456C88A343267E2EB89B1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0115E5FF4AF4E339A3CFD0611BC760D1">
    <w:name w:val="E0115E5FF4AF4E339A3CFD0611BC760D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015E4B3C73E4696BF06671AA11D041F1">
    <w:name w:val="2015E4B3C73E4696BF06671AA11D041F1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F69B737E489A4A7F80ECA7C78BBA41C11">
    <w:name w:val="F69B737E489A4A7F80ECA7C78BBA41C11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0B9EEF1B37F4AE7B3E0ADEA39FE167D1">
    <w:name w:val="30B9EEF1B37F4AE7B3E0ADEA39FE167D1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77E6867123144D93818A0B357342FCA11">
    <w:name w:val="77E6867123144D93818A0B357342FCA11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A728763312346C985E39FED79B55F181">
    <w:name w:val="CA728763312346C985E39FED79B55F18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B057CD0AF54AFC9CD4E06351DE19E61">
    <w:name w:val="1DB057CD0AF54AFC9CD4E06351DE19E61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F9F24153DF3E4BEBBECCCB7AA61F32BE1">
    <w:name w:val="F9F24153DF3E4BEBBECCCB7AA61F32BE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FA4517542A460696A68353A367DA951">
    <w:name w:val="EBFA4517542A460696A68353A367DA95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styleId="Piedepgina">
    <w:name w:val="footer"/>
    <w:basedOn w:val="Normal"/>
    <w:link w:val="PiedepginaCar"/>
    <w:uiPriority w:val="99"/>
    <w:rsid w:val="004936F2"/>
    <w:pPr>
      <w:tabs>
        <w:tab w:val="center" w:pos="4680"/>
        <w:tab w:val="right" w:pos="9810"/>
      </w:tabs>
      <w:spacing w:before="100" w:after="0" w:line="240" w:lineRule="auto"/>
    </w:pPr>
    <w:rPr>
      <w:sz w:val="18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36F2"/>
    <w:rPr>
      <w:sz w:val="18"/>
      <w:szCs w:val="24"/>
      <w:lang w:eastAsia="en-US"/>
    </w:rPr>
  </w:style>
  <w:style w:type="paragraph" w:customStyle="1" w:styleId="7986D7D5A1AD411D97FFB8F2E42FE0E91">
    <w:name w:val="7986D7D5A1AD411D97FFB8F2E42FE0E9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153FFCAC2B40BE88C9D5CAAC94C1512">
    <w:name w:val="77153FFCAC2B40BE88C9D5CAAC94C1512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85F0E531E417429F85EEBD5071F2C2FE2">
    <w:name w:val="85F0E531E417429F85EEBD5071F2C2FE2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421B9A046749C58D5DE8992DDAD2342">
    <w:name w:val="D9421B9A046749C58D5DE8992DDAD2342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69624BDEC60349A58565654E72C5945C2">
    <w:name w:val="69624BDEC60349A58565654E72C5945C2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84B71F7B5FA4478A3923DA7CF6D83412">
    <w:name w:val="D84B71F7B5FA4478A3923DA7CF6D83412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7DA1D895F3A461AAA66C9280843A80C2">
    <w:name w:val="B7DA1D895F3A461AAA66C9280843A80C2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92F1055A0D34F72A62C4D56D4184ED32">
    <w:name w:val="092F1055A0D34F72A62C4D56D4184ED3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5EFDD7F602D456C88A343267E2EB89B2">
    <w:name w:val="C5EFDD7F602D456C88A343267E2EB89B2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0115E5FF4AF4E339A3CFD0611BC760D2">
    <w:name w:val="E0115E5FF4AF4E339A3CFD0611BC760D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015E4B3C73E4696BF06671AA11D041F2">
    <w:name w:val="2015E4B3C73E4696BF06671AA11D041F2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F69B737E489A4A7F80ECA7C78BBA41C12">
    <w:name w:val="F69B737E489A4A7F80ECA7C78BBA41C12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0B9EEF1B37F4AE7B3E0ADEA39FE167D2">
    <w:name w:val="30B9EEF1B37F4AE7B3E0ADEA39FE167D2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77E6867123144D93818A0B357342FCA12">
    <w:name w:val="77E6867123144D93818A0B357342FCA12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A728763312346C985E39FED79B55F182">
    <w:name w:val="CA728763312346C985E39FED79B55F18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B057CD0AF54AFC9CD4E06351DE19E62">
    <w:name w:val="1DB057CD0AF54AFC9CD4E06351DE19E62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F9F24153DF3E4BEBBECCCB7AA61F32BE2">
    <w:name w:val="F9F24153DF3E4BEBBECCCB7AA61F32BE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FA4517542A460696A68353A367DA952">
    <w:name w:val="EBFA4517542A460696A68353A367DA95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986D7D5A1AD411D97FFB8F2E42FE0E92">
    <w:name w:val="7986D7D5A1AD411D97FFB8F2E42FE0E9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153FFCAC2B40BE88C9D5CAAC94C1513">
    <w:name w:val="77153FFCAC2B40BE88C9D5CAAC94C1513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85F0E531E417429F85EEBD5071F2C2FE3">
    <w:name w:val="85F0E531E417429F85EEBD5071F2C2FE3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421B9A046749C58D5DE8992DDAD2343">
    <w:name w:val="D9421B9A046749C58D5DE8992DDAD2343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69624BDEC60349A58565654E72C5945C3">
    <w:name w:val="69624BDEC60349A58565654E72C5945C3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84B71F7B5FA4478A3923DA7CF6D83413">
    <w:name w:val="D84B71F7B5FA4478A3923DA7CF6D83413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7DA1D895F3A461AAA66C9280843A80C3">
    <w:name w:val="B7DA1D895F3A461AAA66C9280843A80C3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92F1055A0D34F72A62C4D56D4184ED33">
    <w:name w:val="092F1055A0D34F72A62C4D56D4184ED33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5EFDD7F602D456C88A343267E2EB89B3">
    <w:name w:val="C5EFDD7F602D456C88A343267E2EB89B3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0115E5FF4AF4E339A3CFD0611BC760D3">
    <w:name w:val="E0115E5FF4AF4E339A3CFD0611BC760D3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015E4B3C73E4696BF06671AA11D041F3">
    <w:name w:val="2015E4B3C73E4696BF06671AA11D041F3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F69B737E489A4A7F80ECA7C78BBA41C13">
    <w:name w:val="F69B737E489A4A7F80ECA7C78BBA41C13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0B9EEF1B37F4AE7B3E0ADEA39FE167D3">
    <w:name w:val="30B9EEF1B37F4AE7B3E0ADEA39FE167D3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77E6867123144D93818A0B357342FCA13">
    <w:name w:val="77E6867123144D93818A0B357342FCA13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A728763312346C985E39FED79B55F183">
    <w:name w:val="CA728763312346C985E39FED79B55F183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B057CD0AF54AFC9CD4E06351DE19E63">
    <w:name w:val="1DB057CD0AF54AFC9CD4E06351DE19E63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F9F24153DF3E4BEBBECCCB7AA61F32BE3">
    <w:name w:val="F9F24153DF3E4BEBBECCCB7AA61F32BE3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FA4517542A460696A68353A367DA953">
    <w:name w:val="EBFA4517542A460696A68353A367DA953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986D7D5A1AD411D97FFB8F2E42FE0E93">
    <w:name w:val="7986D7D5A1AD411D97FFB8F2E42FE0E93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CFB143076F34E09A79BCA5E80476BFF">
    <w:name w:val="8CFB143076F34E09A79BCA5E80476BFF"/>
    <w:rsid w:val="004936F2"/>
  </w:style>
  <w:style w:type="paragraph" w:customStyle="1" w:styleId="756ED6EE4A32451CA5C649D9C7A2EB2C">
    <w:name w:val="756ED6EE4A32451CA5C649D9C7A2EB2C"/>
    <w:rsid w:val="004936F2"/>
  </w:style>
  <w:style w:type="paragraph" w:customStyle="1" w:styleId="54D47771CA8F4949B27C0AF61B1F5121">
    <w:name w:val="54D47771CA8F4949B27C0AF61B1F5121"/>
    <w:rsid w:val="004936F2"/>
  </w:style>
  <w:style w:type="paragraph" w:customStyle="1" w:styleId="C5704C3D58BD4EABBADD0B3E253E7523">
    <w:name w:val="C5704C3D58BD4EABBADD0B3E253E7523"/>
    <w:rsid w:val="004936F2"/>
  </w:style>
  <w:style w:type="paragraph" w:customStyle="1" w:styleId="9286FBDC65D9474A864E36E5E4CDB79B">
    <w:name w:val="9286FBDC65D9474A864E36E5E4CDB79B"/>
    <w:rsid w:val="004936F2"/>
  </w:style>
  <w:style w:type="paragraph" w:customStyle="1" w:styleId="AD9A9053AA77408097B4E60075A84B00">
    <w:name w:val="AD9A9053AA77408097B4E60075A84B00"/>
    <w:rsid w:val="004936F2"/>
  </w:style>
  <w:style w:type="paragraph" w:customStyle="1" w:styleId="8D9C8385862A49B8B8B858768F2567D8">
    <w:name w:val="8D9C8385862A49B8B8B858768F2567D8"/>
    <w:rsid w:val="004936F2"/>
  </w:style>
  <w:style w:type="paragraph" w:customStyle="1" w:styleId="9F110D7A9A6B40E4A7D9F6331DC3294E">
    <w:name w:val="9F110D7A9A6B40E4A7D9F6331DC3294E"/>
    <w:rsid w:val="004936F2"/>
  </w:style>
  <w:style w:type="paragraph" w:customStyle="1" w:styleId="26AC7BD790264D3882AB3BF0A9A28471">
    <w:name w:val="26AC7BD790264D3882AB3BF0A9A28471"/>
    <w:rsid w:val="004936F2"/>
  </w:style>
  <w:style w:type="paragraph" w:customStyle="1" w:styleId="82B0A370525C499C8D3B97A8C0B0D4DF">
    <w:name w:val="82B0A370525C499C8D3B97A8C0B0D4DF"/>
    <w:rsid w:val="004936F2"/>
  </w:style>
  <w:style w:type="paragraph" w:customStyle="1" w:styleId="35721AF4114640A587B936E41976BE71">
    <w:name w:val="35721AF4114640A587B936E41976BE71"/>
    <w:rsid w:val="004936F2"/>
  </w:style>
  <w:style w:type="paragraph" w:customStyle="1" w:styleId="54CC640DB8A84BEDB8F6E2DBE1311790">
    <w:name w:val="54CC640DB8A84BEDB8F6E2DBE1311790"/>
    <w:rsid w:val="004936F2"/>
  </w:style>
  <w:style w:type="paragraph" w:customStyle="1" w:styleId="EA519C69C1F647D7BC4C3713FFF2839E">
    <w:name w:val="EA519C69C1F647D7BC4C3713FFF2839E"/>
    <w:rsid w:val="004936F2"/>
  </w:style>
  <w:style w:type="paragraph" w:customStyle="1" w:styleId="31C24939A9834A93AB7723628B9E3B07">
    <w:name w:val="31C24939A9834A93AB7723628B9E3B07"/>
    <w:rsid w:val="004936F2"/>
  </w:style>
  <w:style w:type="paragraph" w:customStyle="1" w:styleId="E924C26C58B944C8AF8075B7EA5CA67C">
    <w:name w:val="E924C26C58B944C8AF8075B7EA5CA67C"/>
    <w:rsid w:val="004936F2"/>
  </w:style>
  <w:style w:type="paragraph" w:customStyle="1" w:styleId="8E29B77A1A844A449C69D37042C2E842">
    <w:name w:val="8E29B77A1A844A449C69D37042C2E842"/>
    <w:rsid w:val="004936F2"/>
  </w:style>
  <w:style w:type="paragraph" w:customStyle="1" w:styleId="B47FCC2A44D14612B84798230216510F">
    <w:name w:val="B47FCC2A44D14612B84798230216510F"/>
    <w:rsid w:val="004936F2"/>
  </w:style>
  <w:style w:type="paragraph" w:customStyle="1" w:styleId="1827CDDB94E345609D823DF3E90511E0">
    <w:name w:val="1827CDDB94E345609D823DF3E90511E0"/>
    <w:rsid w:val="004936F2"/>
  </w:style>
  <w:style w:type="paragraph" w:customStyle="1" w:styleId="347337CF2D694DFE80695680D0681DDE">
    <w:name w:val="347337CF2D694DFE80695680D0681DDE"/>
    <w:rsid w:val="004936F2"/>
  </w:style>
  <w:style w:type="paragraph" w:customStyle="1" w:styleId="3CD073D530934D28B661942D36916835">
    <w:name w:val="3CD073D530934D28B661942D36916835"/>
    <w:rsid w:val="004936F2"/>
  </w:style>
  <w:style w:type="paragraph" w:customStyle="1" w:styleId="55C7E9DBA9054133B4184048F581A66F">
    <w:name w:val="55C7E9DBA9054133B4184048F581A66F"/>
    <w:rsid w:val="004936F2"/>
  </w:style>
  <w:style w:type="paragraph" w:customStyle="1" w:styleId="228849E490A0481B855DEB090724B987">
    <w:name w:val="228849E490A0481B855DEB090724B987"/>
    <w:rsid w:val="004936F2"/>
  </w:style>
  <w:style w:type="paragraph" w:customStyle="1" w:styleId="0DD7CADFC7B04B769935B9161D74A5FC">
    <w:name w:val="0DD7CADFC7B04B769935B9161D74A5FC"/>
    <w:rsid w:val="004936F2"/>
  </w:style>
  <w:style w:type="paragraph" w:customStyle="1" w:styleId="F838DABBA26E44C3B50E260A2C443C3E">
    <w:name w:val="F838DABBA26E44C3B50E260A2C443C3E"/>
    <w:rsid w:val="004936F2"/>
  </w:style>
  <w:style w:type="paragraph" w:customStyle="1" w:styleId="D717E81FFC0449B1B19B6FAB10EC55CC">
    <w:name w:val="D717E81FFC0449B1B19B6FAB10EC55CC"/>
    <w:rsid w:val="004936F2"/>
  </w:style>
  <w:style w:type="paragraph" w:customStyle="1" w:styleId="8E5D14A1B02249C79F55CDCC926F3922">
    <w:name w:val="8E5D14A1B02249C79F55CDCC926F3922"/>
    <w:rsid w:val="004936F2"/>
  </w:style>
  <w:style w:type="paragraph" w:customStyle="1" w:styleId="9F23AE7DC651432AAD4E37EF8C9FA229">
    <w:name w:val="9F23AE7DC651432AAD4E37EF8C9FA229"/>
    <w:rsid w:val="004936F2"/>
  </w:style>
  <w:style w:type="paragraph" w:customStyle="1" w:styleId="2EF3EB396C5B48DE95FD6A00F2A288F3">
    <w:name w:val="2EF3EB396C5B48DE95FD6A00F2A288F3"/>
    <w:rsid w:val="004936F2"/>
  </w:style>
  <w:style w:type="paragraph" w:customStyle="1" w:styleId="0F69803EAC8648549C016BB0F89EAEDE">
    <w:name w:val="0F69803EAC8648549C016BB0F89EAEDE"/>
    <w:rsid w:val="004936F2"/>
  </w:style>
  <w:style w:type="paragraph" w:customStyle="1" w:styleId="73FD284653C7494B8B2DB95F4130D5EC">
    <w:name w:val="73FD284653C7494B8B2DB95F4130D5EC"/>
    <w:rsid w:val="004936F2"/>
  </w:style>
  <w:style w:type="paragraph" w:customStyle="1" w:styleId="9EDBF631E4174870A8E25A219315B7CD">
    <w:name w:val="9EDBF631E4174870A8E25A219315B7CD"/>
    <w:rsid w:val="004936F2"/>
  </w:style>
  <w:style w:type="paragraph" w:customStyle="1" w:styleId="EAA5CAA174AB4EFC959E350A4A754EB4">
    <w:name w:val="EAA5CAA174AB4EFC959E350A4A754EB4"/>
    <w:rsid w:val="004936F2"/>
  </w:style>
  <w:style w:type="paragraph" w:customStyle="1" w:styleId="65E07BDDD11D45C69FA84BA30674D810">
    <w:name w:val="65E07BDDD11D45C69FA84BA30674D810"/>
    <w:rsid w:val="004936F2"/>
  </w:style>
  <w:style w:type="paragraph" w:customStyle="1" w:styleId="5C12B060D04142C58D8BD01C816E74FB">
    <w:name w:val="5C12B060D04142C58D8BD01C816E74FB"/>
    <w:rsid w:val="004936F2"/>
  </w:style>
  <w:style w:type="paragraph" w:customStyle="1" w:styleId="E03A501F5A334F5FBB950B03D20B6238">
    <w:name w:val="E03A501F5A334F5FBB950B03D20B6238"/>
    <w:rsid w:val="004936F2"/>
  </w:style>
  <w:style w:type="paragraph" w:customStyle="1" w:styleId="32221D02901F483B9F7E00C678DC59D3">
    <w:name w:val="32221D02901F483B9F7E00C678DC59D3"/>
    <w:rsid w:val="004936F2"/>
  </w:style>
  <w:style w:type="paragraph" w:customStyle="1" w:styleId="67D756E3CC614E758CC87A714543FF4C">
    <w:name w:val="67D756E3CC614E758CC87A714543FF4C"/>
    <w:rsid w:val="004936F2"/>
  </w:style>
  <w:style w:type="paragraph" w:customStyle="1" w:styleId="ED93CA2C58D64072A4C536BB709CD86F">
    <w:name w:val="ED93CA2C58D64072A4C536BB709CD86F"/>
    <w:rsid w:val="004936F2"/>
  </w:style>
  <w:style w:type="paragraph" w:customStyle="1" w:styleId="77153FFCAC2B40BE88C9D5CAAC94C1514">
    <w:name w:val="77153FFCAC2B40BE88C9D5CAAC94C1514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85F0E531E417429F85EEBD5071F2C2FE4">
    <w:name w:val="85F0E531E417429F85EEBD5071F2C2FE4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624BDEC60349A58565654E72C5945C4">
    <w:name w:val="69624BDEC60349A58565654E72C5945C4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84B71F7B5FA4478A3923DA7CF6D83414">
    <w:name w:val="D84B71F7B5FA4478A3923DA7CF6D83414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7DA1D895F3A461AAA66C9280843A80C4">
    <w:name w:val="B7DA1D895F3A461AAA66C9280843A80C4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92F1055A0D34F72A62C4D56D4184ED34">
    <w:name w:val="092F1055A0D34F72A62C4D56D4184ED34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5EFDD7F602D456C88A343267E2EB89B4">
    <w:name w:val="C5EFDD7F602D456C88A343267E2EB89B4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0115E5FF4AF4E339A3CFD0611BC760D4">
    <w:name w:val="E0115E5FF4AF4E339A3CFD0611BC760D4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69B737E489A4A7F80ECA7C78BBA41C14">
    <w:name w:val="F69B737E489A4A7F80ECA7C78BBA41C14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0B9EEF1B37F4AE7B3E0ADEA39FE167D4">
    <w:name w:val="30B9EEF1B37F4AE7B3E0ADEA39FE167D4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77E6867123144D93818A0B357342FCA14">
    <w:name w:val="77E6867123144D93818A0B357342FCA14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A728763312346C985E39FED79B55F184">
    <w:name w:val="CA728763312346C985E39FED79B55F184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B057CD0AF54AFC9CD4E06351DE19E64">
    <w:name w:val="1DB057CD0AF54AFC9CD4E06351DE19E64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CFB143076F34E09A79BCA5E80476BFF1">
    <w:name w:val="8CFB143076F34E09A79BCA5E80476BFF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56ED6EE4A32451CA5C649D9C7A2EB2C1">
    <w:name w:val="756ED6EE4A32451CA5C649D9C7A2EB2C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4D47771CA8F4949B27C0AF61B1F51211">
    <w:name w:val="54D47771CA8F4949B27C0AF61B1F5121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5704C3D58BD4EABBADD0B3E253E75231">
    <w:name w:val="C5704C3D58BD4EABBADD0B3E253E7523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9286FBDC65D9474A864E36E5E4CDB79B1">
    <w:name w:val="9286FBDC65D9474A864E36E5E4CDB79B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D9A9053AA77408097B4E60075A84B001">
    <w:name w:val="AD9A9053AA77408097B4E60075A84B00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9C8385862A49B8B8B858768F2567D81">
    <w:name w:val="8D9C8385862A49B8B8B858768F2567D8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9F110D7A9A6B40E4A7D9F6331DC3294E1">
    <w:name w:val="9F110D7A9A6B40E4A7D9F6331DC3294E1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9F24153DF3E4BEBBECCCB7AA61F32BE4">
    <w:name w:val="F9F24153DF3E4BEBBECCCB7AA61F32BE4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FA4517542A460696A68353A367DA954">
    <w:name w:val="EBFA4517542A460696A68353A367DA954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986D7D5A1AD411D97FFB8F2E42FE0E94">
    <w:name w:val="7986D7D5A1AD411D97FFB8F2E42FE0E94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153FFCAC2B40BE88C9D5CAAC94C1515">
    <w:name w:val="77153FFCAC2B40BE88C9D5CAAC94C1515"/>
    <w:rsid w:val="004936F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caps/>
      <w:color w:val="FFFFFF" w:themeColor="background1"/>
      <w:spacing w:val="15"/>
      <w:lang w:eastAsia="en-US"/>
    </w:rPr>
  </w:style>
  <w:style w:type="paragraph" w:customStyle="1" w:styleId="85F0E531E417429F85EEBD5071F2C2FE5">
    <w:name w:val="85F0E531E417429F85EEBD5071F2C2FE5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624BDEC60349A58565654E72C5945C5">
    <w:name w:val="69624BDEC60349A58565654E72C5945C5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84B71F7B5FA4478A3923DA7CF6D83415">
    <w:name w:val="D84B71F7B5FA4478A3923DA7CF6D83415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7DA1D895F3A461AAA66C9280843A80C5">
    <w:name w:val="B7DA1D895F3A461AAA66C9280843A80C5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92F1055A0D34F72A62C4D56D4184ED35">
    <w:name w:val="092F1055A0D34F72A62C4D56D4184ED35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5EFDD7F602D456C88A343267E2EB89B5">
    <w:name w:val="C5EFDD7F602D456C88A343267E2EB89B5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0115E5FF4AF4E339A3CFD0611BC760D5">
    <w:name w:val="E0115E5FF4AF4E339A3CFD0611BC760D5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69B737E489A4A7F80ECA7C78BBA41C15">
    <w:name w:val="F69B737E489A4A7F80ECA7C78BBA41C15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0B9EEF1B37F4AE7B3E0ADEA39FE167D5">
    <w:name w:val="30B9EEF1B37F4AE7B3E0ADEA39FE167D5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77E6867123144D93818A0B357342FCA15">
    <w:name w:val="77E6867123144D93818A0B357342FCA15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A728763312346C985E39FED79B55F185">
    <w:name w:val="CA728763312346C985E39FED79B55F185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B057CD0AF54AFC9CD4E06351DE19E65">
    <w:name w:val="1DB057CD0AF54AFC9CD4E06351DE19E65"/>
    <w:rsid w:val="004936F2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CFB143076F34E09A79BCA5E80476BFF2">
    <w:name w:val="8CFB143076F34E09A79BCA5E80476BFF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56ED6EE4A32451CA5C649D9C7A2EB2C2">
    <w:name w:val="756ED6EE4A32451CA5C649D9C7A2EB2C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4D47771CA8F4949B27C0AF61B1F51212">
    <w:name w:val="54D47771CA8F4949B27C0AF61B1F5121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5704C3D58BD4EABBADD0B3E253E75232">
    <w:name w:val="C5704C3D58BD4EABBADD0B3E253E7523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9286FBDC65D9474A864E36E5E4CDB79B2">
    <w:name w:val="9286FBDC65D9474A864E36E5E4CDB79B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D9A9053AA77408097B4E60075A84B002">
    <w:name w:val="AD9A9053AA77408097B4E60075A84B00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9C8385862A49B8B8B858768F2567D82">
    <w:name w:val="8D9C8385862A49B8B8B858768F2567D8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9F110D7A9A6B40E4A7D9F6331DC3294E2">
    <w:name w:val="9F110D7A9A6B40E4A7D9F6331DC3294E2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9F24153DF3E4BEBBECCCB7AA61F32BE5">
    <w:name w:val="F9F24153DF3E4BEBBECCCB7AA61F32BE5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FA4517542A460696A68353A367DA955">
    <w:name w:val="EBFA4517542A460696A68353A367DA955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986D7D5A1AD411D97FFB8F2E42FE0E95">
    <w:name w:val="7986D7D5A1AD411D97FFB8F2E42FE0E95"/>
    <w:rsid w:val="004936F2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289267FD2644A9CBCC272C2D4C0D96B">
    <w:name w:val="A289267FD2644A9CBCC272C2D4C0D96B"/>
    <w:rsid w:val="004936F2"/>
  </w:style>
  <w:style w:type="paragraph" w:customStyle="1" w:styleId="0780AF5088644E20AA61F08F1622FAA4">
    <w:name w:val="0780AF5088644E20AA61F08F1622FAA4"/>
    <w:rsid w:val="004936F2"/>
  </w:style>
  <w:style w:type="paragraph" w:customStyle="1" w:styleId="E88C108D774247558295290DF94445A3">
    <w:name w:val="E88C108D774247558295290DF94445A3"/>
    <w:rsid w:val="004936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Savon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recopilación para directorios</Template>
  <TotalTime>0</TotalTime>
  <Pages>2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DEL PERR@</vt:lpstr>
    </vt:vector>
  </TitlesOfParts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DEL PERR@</dc:title>
  <dc:subject/>
  <dc:creator/>
  <cp:keywords/>
  <dc:description/>
  <cp:lastModifiedBy/>
  <cp:revision>1</cp:revision>
  <dcterms:created xsi:type="dcterms:W3CDTF">2019-11-05T12:57:00Z</dcterms:created>
  <dcterms:modified xsi:type="dcterms:W3CDTF">2019-11-05T13:57:00Z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